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B475C" w14:textId="4182C858" w:rsidR="00DE3BC4" w:rsidRDefault="00DE3BC4" w:rsidP="00DE3BC4">
      <w:pPr>
        <w:tabs>
          <w:tab w:val="left" w:pos="1440"/>
        </w:tabs>
        <w:autoSpaceDE w:val="0"/>
        <w:autoSpaceDN w:val="0"/>
        <w:adjustRightInd w:val="0"/>
        <w:spacing w:line="240" w:lineRule="auto"/>
        <w:rPr>
          <w:rFonts w:ascii="Calibri" w:hAnsi="Calibri"/>
          <w:b/>
          <w:sz w:val="22"/>
          <w:szCs w:val="22"/>
        </w:rPr>
      </w:pPr>
    </w:p>
    <w:p w14:paraId="514CC1FE" w14:textId="08BB07F1" w:rsidR="006C3D4D" w:rsidRDefault="006C3D4D" w:rsidP="00DE3BC4">
      <w:pPr>
        <w:tabs>
          <w:tab w:val="left" w:pos="1440"/>
        </w:tabs>
        <w:autoSpaceDE w:val="0"/>
        <w:autoSpaceDN w:val="0"/>
        <w:adjustRightInd w:val="0"/>
        <w:spacing w:line="240" w:lineRule="auto"/>
        <w:rPr>
          <w:rFonts w:ascii="Calibri" w:hAnsi="Calibri"/>
          <w:b/>
          <w:sz w:val="22"/>
          <w:szCs w:val="22"/>
        </w:rPr>
      </w:pPr>
    </w:p>
    <w:p w14:paraId="0A2C53CA" w14:textId="77777777" w:rsidR="006C3D4D" w:rsidRDefault="006C3D4D" w:rsidP="00DE3BC4">
      <w:pPr>
        <w:tabs>
          <w:tab w:val="left" w:pos="1440"/>
        </w:tabs>
        <w:autoSpaceDE w:val="0"/>
        <w:autoSpaceDN w:val="0"/>
        <w:adjustRightInd w:val="0"/>
        <w:spacing w:line="240" w:lineRule="auto"/>
        <w:rPr>
          <w:rFonts w:ascii="Calibri" w:hAnsi="Calibri"/>
          <w:b/>
          <w:sz w:val="22"/>
          <w:szCs w:val="22"/>
        </w:rPr>
      </w:pPr>
    </w:p>
    <w:p w14:paraId="63AB1551" w14:textId="77777777" w:rsidR="00D9072A" w:rsidRDefault="00D9072A" w:rsidP="00DE3BC4">
      <w:pPr>
        <w:tabs>
          <w:tab w:val="left" w:pos="1440"/>
        </w:tabs>
        <w:autoSpaceDE w:val="0"/>
        <w:autoSpaceDN w:val="0"/>
        <w:adjustRightInd w:val="0"/>
        <w:spacing w:line="240" w:lineRule="auto"/>
        <w:rPr>
          <w:rFonts w:ascii="Calibri" w:hAnsi="Calibri"/>
          <w:b/>
          <w:sz w:val="22"/>
          <w:szCs w:val="22"/>
        </w:rPr>
      </w:pPr>
    </w:p>
    <w:p w14:paraId="6FFB85E8" w14:textId="159DE14E" w:rsidR="00297DE0" w:rsidRDefault="00297DE0" w:rsidP="00DE3BC4">
      <w:pPr>
        <w:tabs>
          <w:tab w:val="left" w:pos="1440"/>
        </w:tabs>
        <w:autoSpaceDE w:val="0"/>
        <w:autoSpaceDN w:val="0"/>
        <w:adjustRightInd w:val="0"/>
        <w:spacing w:line="240" w:lineRule="auto"/>
        <w:rPr>
          <w:rFonts w:ascii="Calibri" w:hAnsi="Calibri"/>
          <w:b/>
          <w:sz w:val="22"/>
          <w:szCs w:val="22"/>
        </w:rPr>
      </w:pPr>
    </w:p>
    <w:p w14:paraId="64D92B3A" w14:textId="77777777" w:rsidR="00391643" w:rsidRDefault="00391643" w:rsidP="00DE3BC4">
      <w:pPr>
        <w:tabs>
          <w:tab w:val="left" w:pos="1440"/>
        </w:tabs>
        <w:autoSpaceDE w:val="0"/>
        <w:autoSpaceDN w:val="0"/>
        <w:adjustRightInd w:val="0"/>
        <w:spacing w:line="240" w:lineRule="auto"/>
        <w:rPr>
          <w:rFonts w:ascii="Calibri" w:hAnsi="Calibri"/>
          <w:b/>
          <w:sz w:val="22"/>
          <w:szCs w:val="22"/>
        </w:rPr>
      </w:pPr>
    </w:p>
    <w:p w14:paraId="7981745D" w14:textId="140AAC3D" w:rsidR="008E40E0" w:rsidRPr="006126D7" w:rsidRDefault="008E40E0" w:rsidP="008E40E0">
      <w:pPr>
        <w:tabs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ascii="Calibri" w:hAnsi="Calibri"/>
          <w:iCs/>
        </w:rPr>
      </w:pPr>
      <w:r w:rsidRPr="006126D7">
        <w:rPr>
          <w:rFonts w:ascii="Calibri" w:hAnsi="Calibri"/>
          <w:iCs/>
        </w:rPr>
        <w:t xml:space="preserve">Programma </w:t>
      </w:r>
    </w:p>
    <w:p w14:paraId="7659FBC8" w14:textId="51256256" w:rsidR="008E40E0" w:rsidRDefault="008E40E0" w:rsidP="008E40E0">
      <w:pPr>
        <w:tabs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ascii="Calibri" w:hAnsi="Calibri"/>
          <w:b/>
          <w:sz w:val="28"/>
          <w:szCs w:val="28"/>
        </w:rPr>
      </w:pPr>
    </w:p>
    <w:p w14:paraId="7B3B6CE8" w14:textId="4E0A4ACD" w:rsidR="008E40E0" w:rsidRPr="002B6F62" w:rsidRDefault="008E40E0" w:rsidP="008E40E0">
      <w:pPr>
        <w:tabs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ascii="Calibri" w:hAnsi="Calibri"/>
          <w:b/>
          <w:sz w:val="36"/>
          <w:szCs w:val="36"/>
        </w:rPr>
      </w:pPr>
      <w:r w:rsidRPr="002B6F62">
        <w:rPr>
          <w:rFonts w:ascii="Calibri" w:hAnsi="Calibri"/>
          <w:b/>
          <w:sz w:val="36"/>
          <w:szCs w:val="36"/>
        </w:rPr>
        <w:t xml:space="preserve">‘Financieel Management </w:t>
      </w:r>
      <w:r w:rsidR="004A5912" w:rsidRPr="004A5912">
        <w:rPr>
          <w:rFonts w:ascii="Calibri" w:hAnsi="Calibri"/>
          <w:b/>
          <w:sz w:val="36"/>
          <w:szCs w:val="36"/>
        </w:rPr>
        <w:t>in de gezondheidszorg’</w:t>
      </w:r>
    </w:p>
    <w:p w14:paraId="31CDF5FF" w14:textId="316E0659" w:rsidR="008E40E0" w:rsidRDefault="008E40E0" w:rsidP="008E40E0">
      <w:pPr>
        <w:tabs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ascii="Calibri" w:hAnsi="Calibri"/>
          <w:b/>
          <w:sz w:val="22"/>
          <w:szCs w:val="22"/>
        </w:rPr>
      </w:pPr>
    </w:p>
    <w:p w14:paraId="6CBC73A5" w14:textId="71FFDA7A" w:rsidR="00897CB9" w:rsidRPr="006126D7" w:rsidRDefault="0011301A" w:rsidP="00391643">
      <w:pPr>
        <w:tabs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ascii="Calibri" w:hAnsi="Calibri"/>
          <w:iCs/>
          <w:sz w:val="22"/>
          <w:szCs w:val="22"/>
        </w:rPr>
      </w:pPr>
      <w:r w:rsidRPr="006126D7">
        <w:rPr>
          <w:rFonts w:ascii="Calibri" w:hAnsi="Calibri"/>
          <w:iCs/>
          <w:sz w:val="22"/>
          <w:szCs w:val="22"/>
        </w:rPr>
        <w:t>Maandag</w:t>
      </w:r>
      <w:r w:rsidR="004337CF" w:rsidRPr="006126D7">
        <w:rPr>
          <w:rFonts w:ascii="Calibri" w:hAnsi="Calibri"/>
          <w:iCs/>
          <w:sz w:val="22"/>
          <w:szCs w:val="22"/>
        </w:rPr>
        <w:t>,</w:t>
      </w:r>
      <w:r w:rsidRPr="006126D7">
        <w:rPr>
          <w:rFonts w:ascii="Calibri" w:hAnsi="Calibri"/>
          <w:iCs/>
          <w:sz w:val="22"/>
          <w:szCs w:val="22"/>
        </w:rPr>
        <w:t xml:space="preserve"> </w:t>
      </w:r>
      <w:r w:rsidR="00795499" w:rsidRPr="006126D7">
        <w:rPr>
          <w:rFonts w:ascii="Calibri" w:hAnsi="Calibri"/>
          <w:iCs/>
          <w:sz w:val="22"/>
          <w:szCs w:val="22"/>
        </w:rPr>
        <w:t>2</w:t>
      </w:r>
      <w:r w:rsidR="00524BF3" w:rsidRPr="006126D7">
        <w:rPr>
          <w:rFonts w:ascii="Calibri" w:hAnsi="Calibri"/>
          <w:iCs/>
          <w:sz w:val="22"/>
          <w:szCs w:val="22"/>
        </w:rPr>
        <w:t>0</w:t>
      </w:r>
      <w:r w:rsidR="00795499" w:rsidRPr="006126D7">
        <w:rPr>
          <w:rFonts w:ascii="Calibri" w:hAnsi="Calibri"/>
          <w:iCs/>
          <w:sz w:val="22"/>
          <w:szCs w:val="22"/>
        </w:rPr>
        <w:t xml:space="preserve"> november</w:t>
      </w:r>
      <w:r w:rsidR="004337CF" w:rsidRPr="006126D7">
        <w:rPr>
          <w:rFonts w:ascii="Calibri" w:hAnsi="Calibri"/>
          <w:iCs/>
          <w:sz w:val="22"/>
          <w:szCs w:val="22"/>
        </w:rPr>
        <w:t xml:space="preserve"> 202</w:t>
      </w:r>
      <w:r w:rsidR="00524BF3" w:rsidRPr="006126D7">
        <w:rPr>
          <w:rFonts w:ascii="Calibri" w:hAnsi="Calibri"/>
          <w:iCs/>
          <w:sz w:val="22"/>
          <w:szCs w:val="22"/>
        </w:rPr>
        <w:t>3</w:t>
      </w:r>
      <w:r w:rsidR="008E40E0" w:rsidRPr="006126D7">
        <w:rPr>
          <w:rFonts w:ascii="Calibri" w:hAnsi="Calibri"/>
          <w:iCs/>
          <w:sz w:val="22"/>
          <w:szCs w:val="22"/>
        </w:rPr>
        <w:br/>
      </w:r>
    </w:p>
    <w:p w14:paraId="1412EBD9" w14:textId="77777777" w:rsidR="004A370E" w:rsidRDefault="00391643" w:rsidP="004A370E">
      <w:pPr>
        <w:tabs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ascii="Calibri" w:hAnsi="Calibri"/>
          <w:i/>
          <w:sz w:val="22"/>
          <w:szCs w:val="22"/>
        </w:rPr>
      </w:pPr>
      <w:bookmarkStart w:id="0" w:name="_Hlk118376557"/>
      <w:r>
        <w:rPr>
          <w:rFonts w:ascii="Calibri" w:hAnsi="Calibri"/>
          <w:i/>
          <w:sz w:val="22"/>
          <w:szCs w:val="22"/>
        </w:rPr>
        <w:t xml:space="preserve">zaal/locatie cursus: </w:t>
      </w:r>
    </w:p>
    <w:p w14:paraId="25F7E0AA" w14:textId="3345FDC3" w:rsidR="00391643" w:rsidRDefault="00795499" w:rsidP="004A370E">
      <w:pPr>
        <w:tabs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ascii="Calibri" w:hAnsi="Calibri"/>
          <w:i/>
          <w:sz w:val="22"/>
          <w:szCs w:val="22"/>
        </w:rPr>
      </w:pPr>
      <w:proofErr w:type="spellStart"/>
      <w:r>
        <w:rPr>
          <w:rFonts w:ascii="Calibri" w:hAnsi="Calibri"/>
          <w:i/>
          <w:sz w:val="22"/>
          <w:szCs w:val="22"/>
        </w:rPr>
        <w:t>Meerlezaal</w:t>
      </w:r>
      <w:proofErr w:type="spellEnd"/>
      <w:r>
        <w:rPr>
          <w:rFonts w:ascii="Calibri" w:hAnsi="Calibri"/>
          <w:i/>
          <w:sz w:val="22"/>
          <w:szCs w:val="22"/>
        </w:rPr>
        <w:t>, Academisch Genootschap Eindhoven</w:t>
      </w:r>
    </w:p>
    <w:bookmarkEnd w:id="0"/>
    <w:p w14:paraId="1652AB87" w14:textId="14AD7CF3" w:rsidR="008E40E0" w:rsidRDefault="008E40E0" w:rsidP="008E40E0">
      <w:pPr>
        <w:tabs>
          <w:tab w:val="left" w:pos="1440"/>
        </w:tabs>
        <w:autoSpaceDE w:val="0"/>
        <w:autoSpaceDN w:val="0"/>
        <w:adjustRightInd w:val="0"/>
        <w:spacing w:line="240" w:lineRule="auto"/>
        <w:jc w:val="center"/>
        <w:rPr>
          <w:rFonts w:ascii="Calibri" w:hAnsi="Calibri"/>
          <w:i/>
          <w:sz w:val="22"/>
          <w:szCs w:val="22"/>
        </w:rPr>
      </w:pPr>
    </w:p>
    <w:p w14:paraId="74883DE5" w14:textId="22F0B373" w:rsidR="008E40E0" w:rsidRDefault="00795499" w:rsidP="00AE77F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u w:val="single"/>
        </w:rPr>
        <w:t>Dag FM: maandag 2</w:t>
      </w:r>
      <w:r w:rsidR="002C098B">
        <w:rPr>
          <w:rFonts w:ascii="Calibri" w:hAnsi="Calibri"/>
          <w:b/>
          <w:u w:val="single"/>
        </w:rPr>
        <w:t>0</w:t>
      </w:r>
      <w:r>
        <w:rPr>
          <w:rFonts w:ascii="Calibri" w:hAnsi="Calibri"/>
          <w:b/>
          <w:u w:val="single"/>
        </w:rPr>
        <w:t xml:space="preserve"> november 202</w:t>
      </w:r>
      <w:r w:rsidR="002C098B">
        <w:rPr>
          <w:rFonts w:ascii="Calibri" w:hAnsi="Calibri"/>
          <w:b/>
          <w:u w:val="single"/>
        </w:rPr>
        <w:t>3</w:t>
      </w:r>
      <w:r>
        <w:rPr>
          <w:rFonts w:ascii="Calibri" w:hAnsi="Calibri"/>
          <w:b/>
          <w:u w:val="single"/>
        </w:rPr>
        <w:t xml:space="preserve"> [08</w:t>
      </w:r>
      <w:r w:rsidRPr="00677DC8">
        <w:rPr>
          <w:rFonts w:ascii="Calibri" w:hAnsi="Calibri"/>
          <w:b/>
          <w:u w:val="single"/>
        </w:rPr>
        <w:t>.</w:t>
      </w:r>
      <w:r>
        <w:rPr>
          <w:rFonts w:ascii="Calibri" w:hAnsi="Calibri"/>
          <w:b/>
          <w:u w:val="single"/>
        </w:rPr>
        <w:t>45</w:t>
      </w:r>
      <w:r w:rsidRPr="00677DC8">
        <w:rPr>
          <w:rFonts w:ascii="Calibri" w:hAnsi="Calibri"/>
          <w:b/>
          <w:u w:val="single"/>
        </w:rPr>
        <w:t>-1</w:t>
      </w:r>
      <w:r w:rsidR="00A23ABB">
        <w:rPr>
          <w:rFonts w:ascii="Calibri" w:hAnsi="Calibri"/>
          <w:b/>
          <w:u w:val="single"/>
        </w:rPr>
        <w:t>7</w:t>
      </w:r>
      <w:r w:rsidRPr="00677DC8">
        <w:rPr>
          <w:rFonts w:ascii="Calibri" w:hAnsi="Calibri"/>
          <w:b/>
          <w:u w:val="single"/>
        </w:rPr>
        <w:t>.</w:t>
      </w:r>
      <w:r>
        <w:rPr>
          <w:rFonts w:ascii="Calibri" w:hAnsi="Calibri"/>
          <w:b/>
          <w:u w:val="single"/>
        </w:rPr>
        <w:t>00</w:t>
      </w:r>
      <w:r w:rsidRPr="00677DC8">
        <w:rPr>
          <w:rFonts w:ascii="Calibri" w:hAnsi="Calibri"/>
          <w:b/>
          <w:u w:val="single"/>
        </w:rPr>
        <w:t xml:space="preserve"> u.]</w:t>
      </w:r>
      <w:r w:rsidRPr="00677DC8">
        <w:rPr>
          <w:rFonts w:ascii="Calibri" w:hAnsi="Calibri"/>
        </w:rPr>
        <w:t xml:space="preserve"> </w:t>
      </w:r>
      <w:hyperlink r:id="rId8" w:history="1">
        <w:r w:rsidRPr="00BE6591">
          <w:rPr>
            <w:rStyle w:val="Hyperlink"/>
            <w:rFonts w:ascii="Calibri" w:hAnsi="Calibri"/>
            <w:b/>
            <w:bCs/>
            <w:color w:val="C00000"/>
          </w:rPr>
          <w:t xml:space="preserve">AGE, </w:t>
        </w:r>
        <w:proofErr w:type="spellStart"/>
        <w:r w:rsidRPr="00BE6591">
          <w:rPr>
            <w:rStyle w:val="Hyperlink"/>
            <w:rFonts w:ascii="Calibri" w:hAnsi="Calibri"/>
            <w:b/>
            <w:bCs/>
            <w:color w:val="C00000"/>
          </w:rPr>
          <w:t>Meerlezaal</w:t>
        </w:r>
        <w:proofErr w:type="spellEnd"/>
      </w:hyperlink>
    </w:p>
    <w:tbl>
      <w:tblPr>
        <w:tblW w:w="10206" w:type="dxa"/>
        <w:tblLook w:val="01E0" w:firstRow="1" w:lastRow="1" w:firstColumn="1" w:lastColumn="1" w:noHBand="0" w:noVBand="0"/>
      </w:tblPr>
      <w:tblGrid>
        <w:gridCol w:w="1075"/>
        <w:gridCol w:w="5253"/>
        <w:gridCol w:w="3878"/>
      </w:tblGrid>
      <w:tr w:rsidR="008E40E0" w:rsidRPr="002538CC" w14:paraId="1E101D83" w14:textId="77777777" w:rsidTr="007845F3">
        <w:tc>
          <w:tcPr>
            <w:tcW w:w="1075" w:type="dxa"/>
            <w:shd w:val="clear" w:color="auto" w:fill="auto"/>
          </w:tcPr>
          <w:p w14:paraId="29BB7886" w14:textId="77777777" w:rsidR="008E40E0" w:rsidRPr="003A22CA" w:rsidRDefault="008E40E0" w:rsidP="007845F3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3A22CA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08.45 u</w:t>
            </w:r>
          </w:p>
        </w:tc>
        <w:tc>
          <w:tcPr>
            <w:tcW w:w="5253" w:type="dxa"/>
            <w:shd w:val="clear" w:color="auto" w:fill="auto"/>
          </w:tcPr>
          <w:p w14:paraId="180B77FC" w14:textId="77777777" w:rsidR="008E40E0" w:rsidRPr="003A22CA" w:rsidRDefault="008E40E0" w:rsidP="007845F3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3A22CA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Inleiding van de dag</w:t>
            </w:r>
          </w:p>
        </w:tc>
        <w:tc>
          <w:tcPr>
            <w:tcW w:w="3878" w:type="dxa"/>
            <w:shd w:val="clear" w:color="auto" w:fill="auto"/>
          </w:tcPr>
          <w:p w14:paraId="0B06C715" w14:textId="32603098" w:rsidR="008E40E0" w:rsidRPr="003A22CA" w:rsidRDefault="003A22CA" w:rsidP="007845F3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3A22CA">
              <w:rPr>
                <w:rFonts w:ascii="Calibri" w:hAnsi="Calibri" w:cs="Arial"/>
                <w:color w:val="767171" w:themeColor="background2" w:themeShade="80"/>
                <w:sz w:val="22"/>
                <w:szCs w:val="22"/>
              </w:rPr>
              <w:t>Alina van der Giessen, MMC</w:t>
            </w:r>
            <w:r w:rsidR="00547949" w:rsidRPr="003A22CA">
              <w:rPr>
                <w:rFonts w:ascii="Calibri" w:hAnsi="Calibri" w:cs="Arial"/>
                <w:color w:val="767171" w:themeColor="background2" w:themeShade="80"/>
                <w:sz w:val="22"/>
                <w:szCs w:val="22"/>
              </w:rPr>
              <w:t xml:space="preserve"> &amp; TU/e</w:t>
            </w:r>
          </w:p>
        </w:tc>
      </w:tr>
      <w:tr w:rsidR="006D5880" w:rsidRPr="002538CC" w14:paraId="7C432E78" w14:textId="77777777" w:rsidTr="007845F3">
        <w:tc>
          <w:tcPr>
            <w:tcW w:w="1075" w:type="dxa"/>
            <w:shd w:val="clear" w:color="auto" w:fill="auto"/>
          </w:tcPr>
          <w:p w14:paraId="595285FD" w14:textId="77777777" w:rsidR="004B4654" w:rsidRDefault="004B4654" w:rsidP="007845F3">
            <w:pPr>
              <w:rPr>
                <w:rFonts w:ascii="Calibri" w:hAnsi="Calibri"/>
                <w:sz w:val="22"/>
                <w:szCs w:val="22"/>
              </w:rPr>
            </w:pPr>
          </w:p>
          <w:p w14:paraId="050C9923" w14:textId="15A440B1" w:rsidR="006D5880" w:rsidRDefault="006D5880" w:rsidP="007845F3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09.00 u</w:t>
            </w:r>
          </w:p>
        </w:tc>
        <w:tc>
          <w:tcPr>
            <w:tcW w:w="5253" w:type="dxa"/>
            <w:vMerge w:val="restart"/>
            <w:shd w:val="clear" w:color="auto" w:fill="auto"/>
          </w:tcPr>
          <w:p w14:paraId="50CC814C" w14:textId="77777777" w:rsidR="004B4654" w:rsidRDefault="004B4654" w:rsidP="007845F3">
            <w:pPr>
              <w:rPr>
                <w:rFonts w:ascii="Calibri" w:hAnsi="Calibri"/>
                <w:sz w:val="22"/>
                <w:szCs w:val="22"/>
              </w:rPr>
            </w:pPr>
          </w:p>
          <w:p w14:paraId="2C3D4462" w14:textId="4DEB23E2" w:rsidR="006D5880" w:rsidRPr="00A91466" w:rsidRDefault="006D5880" w:rsidP="007845F3">
            <w:pPr>
              <w:rPr>
                <w:rFonts w:ascii="Calibri" w:hAnsi="Calibri"/>
                <w:sz w:val="22"/>
                <w:szCs w:val="22"/>
              </w:rPr>
            </w:pPr>
            <w:r w:rsidRPr="00503960">
              <w:rPr>
                <w:rFonts w:ascii="Calibri" w:hAnsi="Calibri"/>
                <w:sz w:val="22"/>
                <w:szCs w:val="22"/>
              </w:rPr>
              <w:t>Bekostiging van de zorg (1/2)</w:t>
            </w:r>
          </w:p>
          <w:p w14:paraId="45753C51" w14:textId="77777777" w:rsidR="006D5880" w:rsidRPr="00503960" w:rsidRDefault="006D5880" w:rsidP="007845F3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50396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pauze</w:t>
            </w:r>
          </w:p>
          <w:p w14:paraId="4F5B87CA" w14:textId="1058587A" w:rsidR="006D5880" w:rsidRPr="00A91466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  <w:r w:rsidRPr="00503960">
              <w:rPr>
                <w:rFonts w:ascii="Calibri" w:hAnsi="Calibri"/>
                <w:sz w:val="22"/>
                <w:szCs w:val="22"/>
              </w:rPr>
              <w:t>(</w:t>
            </w:r>
            <w:r>
              <w:rPr>
                <w:rFonts w:ascii="Calibri" w:hAnsi="Calibri"/>
                <w:sz w:val="22"/>
                <w:szCs w:val="22"/>
              </w:rPr>
              <w:t>2</w:t>
            </w:r>
            <w:r w:rsidRPr="00503960">
              <w:rPr>
                <w:rFonts w:ascii="Calibri" w:hAnsi="Calibri"/>
                <w:sz w:val="22"/>
                <w:szCs w:val="22"/>
              </w:rPr>
              <w:t>/2)</w:t>
            </w:r>
          </w:p>
        </w:tc>
        <w:tc>
          <w:tcPr>
            <w:tcW w:w="3878" w:type="dxa"/>
            <w:vMerge w:val="restart"/>
            <w:shd w:val="clear" w:color="auto" w:fill="auto"/>
          </w:tcPr>
          <w:p w14:paraId="3871EC4F" w14:textId="77777777" w:rsidR="004B4654" w:rsidRDefault="004B4654" w:rsidP="007845F3">
            <w:pPr>
              <w:rPr>
                <w:rFonts w:ascii="Calibri" w:hAnsi="Calibri"/>
                <w:sz w:val="22"/>
                <w:szCs w:val="22"/>
              </w:rPr>
            </w:pPr>
          </w:p>
          <w:p w14:paraId="05753371" w14:textId="4A4FF51C" w:rsidR="006D5880" w:rsidRDefault="006D5880" w:rsidP="007845F3">
            <w:pPr>
              <w:rPr>
                <w:rFonts w:ascii="Calibri" w:hAnsi="Calibri" w:cs="Arial"/>
                <w:sz w:val="22"/>
                <w:szCs w:val="22"/>
              </w:rPr>
            </w:pPr>
            <w:r w:rsidRPr="00407CF4">
              <w:rPr>
                <w:rFonts w:ascii="Calibri" w:hAnsi="Calibri"/>
                <w:sz w:val="22"/>
                <w:szCs w:val="22"/>
              </w:rPr>
              <w:t>Frans Schaepkens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="00010F12">
              <w:rPr>
                <w:rFonts w:ascii="Calibri" w:hAnsi="Calibri"/>
                <w:sz w:val="22"/>
                <w:szCs w:val="22"/>
              </w:rPr>
              <w:t xml:space="preserve">Directeur </w:t>
            </w:r>
            <w:r w:rsidRPr="00AF2300">
              <w:rPr>
                <w:rFonts w:ascii="Calibri" w:hAnsi="Calibri"/>
                <w:sz w:val="22"/>
                <w:szCs w:val="22"/>
              </w:rPr>
              <w:t>Waarborgfonds voor de Zorgsector</w:t>
            </w:r>
            <w:r>
              <w:rPr>
                <w:rFonts w:ascii="Calibri" w:hAnsi="Calibri"/>
                <w:sz w:val="22"/>
                <w:szCs w:val="22"/>
              </w:rPr>
              <w:t xml:space="preserve"> &amp; </w:t>
            </w:r>
            <w:r w:rsidR="00010F12">
              <w:rPr>
                <w:rFonts w:ascii="Calibri" w:hAnsi="Calibri"/>
                <w:sz w:val="22"/>
                <w:szCs w:val="22"/>
              </w:rPr>
              <w:t xml:space="preserve">docent en onderzoeker </w:t>
            </w:r>
            <w:r w:rsidRPr="00AF2300">
              <w:rPr>
                <w:rFonts w:ascii="Calibri" w:hAnsi="Calibri"/>
                <w:sz w:val="22"/>
                <w:szCs w:val="22"/>
              </w:rPr>
              <w:t>Business Universiteit Nyenrode</w:t>
            </w:r>
          </w:p>
        </w:tc>
      </w:tr>
      <w:tr w:rsidR="006D5880" w:rsidRPr="002538CC" w14:paraId="1F8EAE07" w14:textId="77777777" w:rsidTr="007845F3">
        <w:tc>
          <w:tcPr>
            <w:tcW w:w="1075" w:type="dxa"/>
            <w:shd w:val="clear" w:color="auto" w:fill="auto"/>
          </w:tcPr>
          <w:p w14:paraId="39E725B7" w14:textId="215A44A0" w:rsidR="006D5880" w:rsidRPr="00503960" w:rsidRDefault="006D5880" w:rsidP="007845F3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50396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10.00 u</w:t>
            </w:r>
          </w:p>
        </w:tc>
        <w:tc>
          <w:tcPr>
            <w:tcW w:w="5253" w:type="dxa"/>
            <w:vMerge/>
            <w:shd w:val="clear" w:color="auto" w:fill="auto"/>
          </w:tcPr>
          <w:p w14:paraId="739EA722" w14:textId="5DE16DC7" w:rsidR="006D5880" w:rsidRPr="00503960" w:rsidRDefault="006D5880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3878" w:type="dxa"/>
            <w:vMerge/>
            <w:shd w:val="clear" w:color="auto" w:fill="auto"/>
          </w:tcPr>
          <w:p w14:paraId="287EB266" w14:textId="77777777" w:rsidR="006D5880" w:rsidRPr="00407CF4" w:rsidRDefault="006D5880" w:rsidP="007845F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D5880" w:rsidRPr="002538CC" w14:paraId="4A740F2F" w14:textId="77777777" w:rsidTr="007845F3">
        <w:tc>
          <w:tcPr>
            <w:tcW w:w="1075" w:type="dxa"/>
            <w:shd w:val="clear" w:color="auto" w:fill="auto"/>
          </w:tcPr>
          <w:p w14:paraId="780C8836" w14:textId="584B102A" w:rsidR="006D588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10.15 u</w:t>
            </w:r>
          </w:p>
        </w:tc>
        <w:tc>
          <w:tcPr>
            <w:tcW w:w="5253" w:type="dxa"/>
            <w:vMerge/>
            <w:shd w:val="clear" w:color="auto" w:fill="auto"/>
          </w:tcPr>
          <w:p w14:paraId="13D271BC" w14:textId="32AE9005" w:rsidR="006D588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78" w:type="dxa"/>
            <w:vMerge/>
            <w:shd w:val="clear" w:color="auto" w:fill="auto"/>
          </w:tcPr>
          <w:p w14:paraId="0B62055A" w14:textId="4614E47D" w:rsidR="006D5880" w:rsidRPr="00407CF4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03960" w:rsidRPr="002538CC" w14:paraId="2DC453D2" w14:textId="77777777" w:rsidTr="007845F3">
        <w:tc>
          <w:tcPr>
            <w:tcW w:w="1075" w:type="dxa"/>
            <w:shd w:val="clear" w:color="auto" w:fill="auto"/>
          </w:tcPr>
          <w:p w14:paraId="1E6BF5DC" w14:textId="77777777" w:rsidR="004B4654" w:rsidRDefault="004B4654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</w:p>
          <w:p w14:paraId="09480F88" w14:textId="05836FFD" w:rsidR="00503960" w:rsidRPr="00503960" w:rsidRDefault="00503960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50396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11.15 u</w:t>
            </w:r>
          </w:p>
        </w:tc>
        <w:tc>
          <w:tcPr>
            <w:tcW w:w="5253" w:type="dxa"/>
            <w:shd w:val="clear" w:color="auto" w:fill="auto"/>
          </w:tcPr>
          <w:p w14:paraId="23FE93A0" w14:textId="77777777" w:rsidR="004B4654" w:rsidRDefault="004B4654" w:rsidP="00894783">
            <w:pPr>
              <w:tabs>
                <w:tab w:val="left" w:pos="1968"/>
              </w:tabs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</w:p>
          <w:p w14:paraId="2C888A48" w14:textId="2EC3AE33" w:rsidR="00503960" w:rsidRPr="00503960" w:rsidRDefault="00503960" w:rsidP="00894783">
            <w:pPr>
              <w:tabs>
                <w:tab w:val="left" w:pos="1968"/>
              </w:tabs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50396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pauze</w:t>
            </w:r>
            <w:r w:rsidR="00894783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ab/>
            </w:r>
          </w:p>
        </w:tc>
        <w:tc>
          <w:tcPr>
            <w:tcW w:w="3878" w:type="dxa"/>
            <w:shd w:val="clear" w:color="auto" w:fill="auto"/>
          </w:tcPr>
          <w:p w14:paraId="0D2DB6A3" w14:textId="77777777" w:rsidR="00503960" w:rsidRPr="00407CF4" w:rsidRDefault="00503960" w:rsidP="0050396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03960" w:rsidRPr="002538CC" w14:paraId="1CC201BF" w14:textId="77777777" w:rsidTr="007845F3">
        <w:tc>
          <w:tcPr>
            <w:tcW w:w="1075" w:type="dxa"/>
            <w:shd w:val="clear" w:color="auto" w:fill="auto"/>
          </w:tcPr>
          <w:p w14:paraId="4DE8CE75" w14:textId="77777777" w:rsidR="004B4654" w:rsidRDefault="004B4654" w:rsidP="00503960">
            <w:pPr>
              <w:rPr>
                <w:rFonts w:ascii="Calibri" w:hAnsi="Calibri"/>
                <w:sz w:val="22"/>
                <w:szCs w:val="22"/>
              </w:rPr>
            </w:pPr>
          </w:p>
          <w:p w14:paraId="206F9955" w14:textId="78722455" w:rsidR="00503960" w:rsidRDefault="00503960" w:rsidP="005039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11.30 u</w:t>
            </w:r>
          </w:p>
        </w:tc>
        <w:tc>
          <w:tcPr>
            <w:tcW w:w="5253" w:type="dxa"/>
            <w:shd w:val="clear" w:color="auto" w:fill="auto"/>
          </w:tcPr>
          <w:p w14:paraId="3807BD31" w14:textId="77777777" w:rsidR="004B4654" w:rsidRDefault="004B4654" w:rsidP="00503960">
            <w:pPr>
              <w:rPr>
                <w:rFonts w:ascii="Calibri" w:hAnsi="Calibri"/>
                <w:sz w:val="22"/>
                <w:szCs w:val="22"/>
              </w:rPr>
            </w:pPr>
          </w:p>
          <w:p w14:paraId="745A26B2" w14:textId="774548D3" w:rsidR="00503960" w:rsidRDefault="00503960" w:rsidP="00503960">
            <w:pPr>
              <w:rPr>
                <w:rFonts w:ascii="Calibri" w:hAnsi="Calibri"/>
                <w:sz w:val="22"/>
                <w:szCs w:val="22"/>
              </w:rPr>
            </w:pPr>
            <w:r w:rsidRPr="00503960">
              <w:rPr>
                <w:rFonts w:ascii="Calibri" w:hAnsi="Calibri"/>
                <w:sz w:val="22"/>
                <w:szCs w:val="22"/>
              </w:rPr>
              <w:t>Ziekenhuisfinanciën (van DOT tot geld op de rekening)</w:t>
            </w:r>
          </w:p>
        </w:tc>
        <w:tc>
          <w:tcPr>
            <w:tcW w:w="3878" w:type="dxa"/>
            <w:shd w:val="clear" w:color="auto" w:fill="auto"/>
          </w:tcPr>
          <w:p w14:paraId="24AEC1AC" w14:textId="77777777" w:rsidR="004B4654" w:rsidRDefault="004B4654" w:rsidP="00503960">
            <w:pPr>
              <w:rPr>
                <w:rFonts w:ascii="Calibri" w:hAnsi="Calibri"/>
                <w:sz w:val="22"/>
                <w:szCs w:val="22"/>
              </w:rPr>
            </w:pPr>
          </w:p>
          <w:p w14:paraId="418B6C2E" w14:textId="1BF1C211" w:rsidR="00503960" w:rsidRPr="00407CF4" w:rsidRDefault="00503960" w:rsidP="005039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Pr="00503960">
              <w:rPr>
                <w:rFonts w:ascii="Calibri" w:hAnsi="Calibri"/>
                <w:sz w:val="22"/>
                <w:szCs w:val="22"/>
              </w:rPr>
              <w:t>erel Custers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503960">
              <w:rPr>
                <w:rFonts w:ascii="Calibri" w:hAnsi="Calibri"/>
                <w:sz w:val="22"/>
                <w:szCs w:val="22"/>
              </w:rPr>
              <w:t>Jeroen Bosch Ziekenhuis</w:t>
            </w:r>
          </w:p>
        </w:tc>
      </w:tr>
      <w:tr w:rsidR="00503960" w:rsidRPr="002538CC" w14:paraId="2D458364" w14:textId="77777777" w:rsidTr="007845F3">
        <w:tc>
          <w:tcPr>
            <w:tcW w:w="1075" w:type="dxa"/>
            <w:shd w:val="clear" w:color="auto" w:fill="auto"/>
          </w:tcPr>
          <w:p w14:paraId="001BDE4D" w14:textId="77777777" w:rsidR="004B4654" w:rsidRDefault="004B4654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</w:p>
          <w:p w14:paraId="13FB891C" w14:textId="5F489F80" w:rsidR="00503960" w:rsidRPr="00503960" w:rsidRDefault="006126D7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1</w:t>
            </w:r>
            <w:r w:rsidR="00503960" w:rsidRPr="0050396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2.30 u</w:t>
            </w:r>
          </w:p>
        </w:tc>
        <w:tc>
          <w:tcPr>
            <w:tcW w:w="5253" w:type="dxa"/>
            <w:shd w:val="clear" w:color="auto" w:fill="auto"/>
          </w:tcPr>
          <w:p w14:paraId="55461585" w14:textId="77777777" w:rsidR="004B4654" w:rsidRDefault="004B4654" w:rsidP="006126D7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</w:p>
          <w:p w14:paraId="33C7B6DD" w14:textId="7DEB3024" w:rsidR="006D5880" w:rsidRPr="00503960" w:rsidRDefault="003A22CA" w:rsidP="006126D7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l</w:t>
            </w:r>
            <w:r w:rsidR="00503960" w:rsidRPr="0050396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unch</w:t>
            </w:r>
          </w:p>
        </w:tc>
        <w:tc>
          <w:tcPr>
            <w:tcW w:w="3878" w:type="dxa"/>
            <w:shd w:val="clear" w:color="auto" w:fill="auto"/>
          </w:tcPr>
          <w:p w14:paraId="0FBEFEE6" w14:textId="77777777" w:rsidR="00503960" w:rsidRDefault="00503960" w:rsidP="0050396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503960" w:rsidRPr="002538CC" w14:paraId="5C5E000C" w14:textId="77777777" w:rsidTr="007845F3">
        <w:tc>
          <w:tcPr>
            <w:tcW w:w="1075" w:type="dxa"/>
            <w:shd w:val="clear" w:color="auto" w:fill="auto"/>
          </w:tcPr>
          <w:p w14:paraId="33521140" w14:textId="77777777" w:rsidR="004B4654" w:rsidRDefault="004B4654" w:rsidP="00503960">
            <w:pPr>
              <w:rPr>
                <w:rFonts w:ascii="Calibri" w:hAnsi="Calibri"/>
                <w:sz w:val="22"/>
                <w:szCs w:val="22"/>
              </w:rPr>
            </w:pPr>
          </w:p>
          <w:p w14:paraId="21049380" w14:textId="7CB47DFB" w:rsidR="00503960" w:rsidRDefault="00503960" w:rsidP="005039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13.30 u</w:t>
            </w:r>
          </w:p>
        </w:tc>
        <w:tc>
          <w:tcPr>
            <w:tcW w:w="5253" w:type="dxa"/>
            <w:shd w:val="clear" w:color="auto" w:fill="auto"/>
          </w:tcPr>
          <w:p w14:paraId="58B1A1C0" w14:textId="77777777" w:rsidR="004B4654" w:rsidRDefault="004B4654" w:rsidP="00503960">
            <w:pPr>
              <w:rPr>
                <w:rFonts w:ascii="Calibri" w:hAnsi="Calibri"/>
                <w:sz w:val="22"/>
                <w:szCs w:val="22"/>
              </w:rPr>
            </w:pPr>
          </w:p>
          <w:p w14:paraId="479B5B8F" w14:textId="6E6CA2E2" w:rsidR="00503960" w:rsidRDefault="00503960" w:rsidP="00503960">
            <w:pPr>
              <w:rPr>
                <w:rFonts w:ascii="Calibri" w:hAnsi="Calibri"/>
                <w:sz w:val="22"/>
                <w:szCs w:val="22"/>
              </w:rPr>
            </w:pPr>
            <w:r w:rsidRPr="00503960">
              <w:rPr>
                <w:rFonts w:ascii="Calibri" w:hAnsi="Calibri"/>
                <w:sz w:val="22"/>
                <w:szCs w:val="22"/>
              </w:rPr>
              <w:t>Investeringen en beoordelen BC</w:t>
            </w:r>
          </w:p>
        </w:tc>
        <w:tc>
          <w:tcPr>
            <w:tcW w:w="3878" w:type="dxa"/>
            <w:shd w:val="clear" w:color="auto" w:fill="auto"/>
          </w:tcPr>
          <w:p w14:paraId="0DDD16C5" w14:textId="77777777" w:rsidR="004B4654" w:rsidRDefault="004B4654" w:rsidP="00503960">
            <w:pPr>
              <w:rPr>
                <w:rFonts w:ascii="Calibri" w:hAnsi="Calibri" w:cs="Arial"/>
                <w:sz w:val="22"/>
                <w:szCs w:val="22"/>
              </w:rPr>
            </w:pPr>
          </w:p>
          <w:p w14:paraId="2E14506C" w14:textId="702F3CB7" w:rsidR="00503960" w:rsidRDefault="003A22CA" w:rsidP="005039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Alina van der Giessen, MMC &amp; TU/e</w:t>
            </w:r>
          </w:p>
        </w:tc>
      </w:tr>
      <w:tr w:rsidR="00503960" w:rsidRPr="002538CC" w14:paraId="303D9512" w14:textId="77777777" w:rsidTr="007845F3">
        <w:tc>
          <w:tcPr>
            <w:tcW w:w="1075" w:type="dxa"/>
            <w:shd w:val="clear" w:color="auto" w:fill="auto"/>
          </w:tcPr>
          <w:p w14:paraId="46CE8EB7" w14:textId="77777777" w:rsidR="004B4654" w:rsidRDefault="004B4654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</w:p>
          <w:p w14:paraId="2BE469C6" w14:textId="75BF4BDF" w:rsidR="00503960" w:rsidRPr="00503960" w:rsidRDefault="00503960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50396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14.30 u</w:t>
            </w:r>
          </w:p>
        </w:tc>
        <w:tc>
          <w:tcPr>
            <w:tcW w:w="5253" w:type="dxa"/>
            <w:shd w:val="clear" w:color="auto" w:fill="auto"/>
          </w:tcPr>
          <w:p w14:paraId="7CD9FF2E" w14:textId="77777777" w:rsidR="004B4654" w:rsidRDefault="004B4654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</w:p>
          <w:p w14:paraId="74BA9E2E" w14:textId="7D45E11D" w:rsidR="00503960" w:rsidRPr="00503960" w:rsidRDefault="00503960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50396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pauze</w:t>
            </w:r>
          </w:p>
        </w:tc>
        <w:tc>
          <w:tcPr>
            <w:tcW w:w="3878" w:type="dxa"/>
            <w:shd w:val="clear" w:color="auto" w:fill="auto"/>
          </w:tcPr>
          <w:p w14:paraId="36532EF7" w14:textId="77777777" w:rsidR="00503960" w:rsidRPr="00503960" w:rsidRDefault="00503960" w:rsidP="0050396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D5880" w:rsidRPr="002538CC" w14:paraId="6A0A74F5" w14:textId="77777777" w:rsidTr="007845F3">
        <w:tc>
          <w:tcPr>
            <w:tcW w:w="1075" w:type="dxa"/>
            <w:shd w:val="clear" w:color="auto" w:fill="auto"/>
          </w:tcPr>
          <w:p w14:paraId="1F5A65FF" w14:textId="77777777" w:rsidR="004B4654" w:rsidRDefault="004B4654" w:rsidP="00503960">
            <w:pPr>
              <w:rPr>
                <w:rFonts w:ascii="Calibri" w:hAnsi="Calibri"/>
                <w:sz w:val="22"/>
                <w:szCs w:val="22"/>
              </w:rPr>
            </w:pPr>
          </w:p>
          <w:p w14:paraId="3440E382" w14:textId="521F8C68" w:rsidR="006D588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14.45 u</w:t>
            </w:r>
          </w:p>
        </w:tc>
        <w:tc>
          <w:tcPr>
            <w:tcW w:w="5253" w:type="dxa"/>
            <w:vMerge w:val="restart"/>
            <w:shd w:val="clear" w:color="auto" w:fill="auto"/>
          </w:tcPr>
          <w:p w14:paraId="4500E93A" w14:textId="77777777" w:rsidR="004B4654" w:rsidRDefault="004B4654" w:rsidP="00503960">
            <w:pPr>
              <w:rPr>
                <w:rFonts w:ascii="Calibri" w:hAnsi="Calibri"/>
                <w:sz w:val="22"/>
                <w:szCs w:val="22"/>
              </w:rPr>
            </w:pPr>
          </w:p>
          <w:p w14:paraId="35EBC811" w14:textId="6A07B6E9" w:rsidR="006D588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  <w:r w:rsidRPr="00503960">
              <w:rPr>
                <w:rFonts w:ascii="Calibri" w:hAnsi="Calibri"/>
                <w:sz w:val="22"/>
                <w:szCs w:val="22"/>
              </w:rPr>
              <w:t>Planning &amp; Control</w:t>
            </w:r>
          </w:p>
          <w:p w14:paraId="3167077F" w14:textId="45BC3762" w:rsidR="006D5880" w:rsidRPr="006D5880" w:rsidRDefault="006D5880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6D588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pauze</w:t>
            </w:r>
          </w:p>
          <w:p w14:paraId="3864CEFD" w14:textId="35A06E03" w:rsidR="006D588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  <w:r w:rsidRPr="006D5880">
              <w:rPr>
                <w:rFonts w:ascii="Calibri" w:hAnsi="Calibri"/>
                <w:sz w:val="22"/>
                <w:szCs w:val="22"/>
              </w:rPr>
              <w:t>Kostprijzen</w:t>
            </w:r>
          </w:p>
        </w:tc>
        <w:tc>
          <w:tcPr>
            <w:tcW w:w="3878" w:type="dxa"/>
            <w:vMerge w:val="restart"/>
            <w:shd w:val="clear" w:color="auto" w:fill="auto"/>
          </w:tcPr>
          <w:p w14:paraId="56012664" w14:textId="77777777" w:rsidR="004B4654" w:rsidRDefault="004B4654" w:rsidP="00503960">
            <w:pPr>
              <w:rPr>
                <w:rFonts w:ascii="Calibri" w:hAnsi="Calibri"/>
                <w:sz w:val="22"/>
                <w:szCs w:val="22"/>
              </w:rPr>
            </w:pPr>
          </w:p>
          <w:p w14:paraId="0E6594CF" w14:textId="4F003514" w:rsidR="006D5880" w:rsidRPr="0050396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  <w:r w:rsidRPr="00407CF4">
              <w:rPr>
                <w:rFonts w:ascii="Calibri" w:hAnsi="Calibri"/>
                <w:sz w:val="22"/>
                <w:szCs w:val="22"/>
              </w:rPr>
              <w:t>Joost Zuurbier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9F3278">
              <w:rPr>
                <w:rFonts w:ascii="Calibri" w:hAnsi="Calibri"/>
                <w:sz w:val="22"/>
                <w:szCs w:val="22"/>
              </w:rPr>
              <w:t>Q-Consult zorg</w:t>
            </w:r>
          </w:p>
        </w:tc>
      </w:tr>
      <w:tr w:rsidR="006D5880" w:rsidRPr="002538CC" w14:paraId="2D711E88" w14:textId="77777777" w:rsidTr="007845F3">
        <w:tc>
          <w:tcPr>
            <w:tcW w:w="1075" w:type="dxa"/>
            <w:shd w:val="clear" w:color="auto" w:fill="auto"/>
          </w:tcPr>
          <w:p w14:paraId="1D19576E" w14:textId="052ABA46" w:rsidR="006D5880" w:rsidRPr="006D5880" w:rsidRDefault="006D5880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  <w:r w:rsidRPr="006D588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 xml:space="preserve">15.45 u </w:t>
            </w:r>
          </w:p>
        </w:tc>
        <w:tc>
          <w:tcPr>
            <w:tcW w:w="5253" w:type="dxa"/>
            <w:vMerge/>
            <w:shd w:val="clear" w:color="auto" w:fill="auto"/>
          </w:tcPr>
          <w:p w14:paraId="703BC7E3" w14:textId="5F96C40B" w:rsidR="006D5880" w:rsidRPr="006D5880" w:rsidRDefault="006D5880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3878" w:type="dxa"/>
            <w:vMerge/>
            <w:shd w:val="clear" w:color="auto" w:fill="auto"/>
          </w:tcPr>
          <w:p w14:paraId="407040C2" w14:textId="77777777" w:rsidR="006D5880" w:rsidRPr="00407CF4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D5880" w:rsidRPr="002538CC" w14:paraId="6CE139E3" w14:textId="77777777" w:rsidTr="007845F3">
        <w:tc>
          <w:tcPr>
            <w:tcW w:w="1075" w:type="dxa"/>
            <w:shd w:val="clear" w:color="auto" w:fill="auto"/>
          </w:tcPr>
          <w:p w14:paraId="53E8303E" w14:textId="4669D0A8" w:rsidR="006D588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16.00 u</w:t>
            </w:r>
          </w:p>
        </w:tc>
        <w:tc>
          <w:tcPr>
            <w:tcW w:w="5253" w:type="dxa"/>
            <w:vMerge/>
            <w:shd w:val="clear" w:color="auto" w:fill="auto"/>
          </w:tcPr>
          <w:p w14:paraId="0D8F8F92" w14:textId="49051B05" w:rsidR="006D588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78" w:type="dxa"/>
            <w:vMerge/>
            <w:shd w:val="clear" w:color="auto" w:fill="auto"/>
          </w:tcPr>
          <w:p w14:paraId="57838DBC" w14:textId="77777777" w:rsidR="006D5880" w:rsidRPr="00407CF4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6D5880" w:rsidRPr="002538CC" w14:paraId="711AADDE" w14:textId="77777777" w:rsidTr="007845F3">
        <w:tc>
          <w:tcPr>
            <w:tcW w:w="1075" w:type="dxa"/>
            <w:shd w:val="clear" w:color="auto" w:fill="auto"/>
          </w:tcPr>
          <w:p w14:paraId="18CBA5EC" w14:textId="77777777" w:rsidR="004B4654" w:rsidRDefault="004B4654" w:rsidP="00503960">
            <w:pPr>
              <w:rPr>
                <w:rFonts w:ascii="Calibri" w:hAnsi="Calibri"/>
                <w:sz w:val="22"/>
                <w:szCs w:val="22"/>
              </w:rPr>
            </w:pPr>
          </w:p>
          <w:p w14:paraId="2CCDDF8C" w14:textId="036019D5" w:rsidR="006D588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  <w:r w:rsidRPr="003A22CA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17.00 u</w:t>
            </w:r>
          </w:p>
        </w:tc>
        <w:tc>
          <w:tcPr>
            <w:tcW w:w="5253" w:type="dxa"/>
            <w:shd w:val="clear" w:color="auto" w:fill="auto"/>
          </w:tcPr>
          <w:p w14:paraId="09C9832A" w14:textId="77777777" w:rsidR="004B4654" w:rsidRDefault="004B4654" w:rsidP="00503960">
            <w:pPr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</w:pPr>
          </w:p>
          <w:p w14:paraId="7105C869" w14:textId="57A90249" w:rsidR="006D5880" w:rsidRPr="006D5880" w:rsidRDefault="006D5880" w:rsidP="00503960">
            <w:pPr>
              <w:rPr>
                <w:rFonts w:ascii="Calibri" w:hAnsi="Calibri"/>
                <w:sz w:val="22"/>
                <w:szCs w:val="22"/>
              </w:rPr>
            </w:pPr>
            <w:r w:rsidRPr="00670880">
              <w:rPr>
                <w:rFonts w:ascii="Calibri" w:hAnsi="Calibri"/>
                <w:color w:val="767171" w:themeColor="background2" w:themeShade="80"/>
                <w:sz w:val="22"/>
                <w:szCs w:val="22"/>
              </w:rPr>
              <w:t>Afronding en sluiting van de dag</w:t>
            </w:r>
          </w:p>
        </w:tc>
        <w:tc>
          <w:tcPr>
            <w:tcW w:w="3878" w:type="dxa"/>
            <w:shd w:val="clear" w:color="auto" w:fill="auto"/>
          </w:tcPr>
          <w:p w14:paraId="7402C6DB" w14:textId="77777777" w:rsidR="004B4654" w:rsidRDefault="004B4654" w:rsidP="00503960">
            <w:pPr>
              <w:rPr>
                <w:rFonts w:ascii="Calibri" w:hAnsi="Calibri" w:cs="Arial"/>
                <w:color w:val="767171" w:themeColor="background2" w:themeShade="80"/>
                <w:sz w:val="22"/>
                <w:szCs w:val="22"/>
              </w:rPr>
            </w:pPr>
          </w:p>
          <w:p w14:paraId="05E65A16" w14:textId="31A21EED" w:rsidR="006D5880" w:rsidRPr="00407CF4" w:rsidRDefault="003A22CA" w:rsidP="00503960">
            <w:pPr>
              <w:rPr>
                <w:rFonts w:ascii="Calibri" w:hAnsi="Calibri"/>
                <w:sz w:val="22"/>
                <w:szCs w:val="22"/>
              </w:rPr>
            </w:pPr>
            <w:r w:rsidRPr="003A22CA">
              <w:rPr>
                <w:rFonts w:ascii="Calibri" w:hAnsi="Calibri" w:cs="Arial"/>
                <w:color w:val="767171" w:themeColor="background2" w:themeShade="80"/>
                <w:sz w:val="22"/>
                <w:szCs w:val="22"/>
              </w:rPr>
              <w:t>Alina van der Giessen, MMC &amp; TU/e</w:t>
            </w:r>
          </w:p>
        </w:tc>
      </w:tr>
    </w:tbl>
    <w:p w14:paraId="790E10E8" w14:textId="77777777" w:rsidR="008E40E0" w:rsidRDefault="008E40E0" w:rsidP="008E40E0">
      <w:pPr>
        <w:tabs>
          <w:tab w:val="left" w:pos="4164"/>
        </w:tabs>
        <w:rPr>
          <w:rFonts w:ascii="Calibri" w:hAnsi="Calibri"/>
          <w:sz w:val="22"/>
          <w:szCs w:val="22"/>
        </w:rPr>
      </w:pPr>
    </w:p>
    <w:p w14:paraId="102DD472" w14:textId="77777777" w:rsidR="00897CB9" w:rsidRDefault="00897CB9" w:rsidP="008E40E0">
      <w:pPr>
        <w:tabs>
          <w:tab w:val="left" w:pos="4164"/>
        </w:tabs>
        <w:rPr>
          <w:rFonts w:ascii="Calibri" w:hAnsi="Calibri"/>
          <w:i/>
          <w:sz w:val="18"/>
          <w:szCs w:val="18"/>
        </w:rPr>
      </w:pPr>
    </w:p>
    <w:p w14:paraId="06BA297F" w14:textId="5067A07B" w:rsidR="00897CB9" w:rsidRPr="004B4654" w:rsidRDefault="008E40E0" w:rsidP="00D94B15">
      <w:pPr>
        <w:tabs>
          <w:tab w:val="left" w:pos="4164"/>
        </w:tabs>
        <w:jc w:val="center"/>
        <w:rPr>
          <w:rFonts w:ascii="Calibri" w:hAnsi="Calibri"/>
          <w:i/>
          <w:sz w:val="16"/>
          <w:szCs w:val="16"/>
        </w:rPr>
      </w:pPr>
      <w:r w:rsidRPr="004B4654">
        <w:rPr>
          <w:rFonts w:ascii="Calibri" w:hAnsi="Calibri"/>
          <w:i/>
          <w:sz w:val="16"/>
          <w:szCs w:val="16"/>
        </w:rPr>
        <w:t xml:space="preserve">SMPE/e verzoekt de deelnemers vriendelijk om de digitale </w:t>
      </w:r>
      <w:proofErr w:type="spellStart"/>
      <w:r w:rsidRPr="004B4654">
        <w:rPr>
          <w:rFonts w:ascii="Calibri" w:hAnsi="Calibri"/>
          <w:i/>
          <w:sz w:val="16"/>
          <w:szCs w:val="16"/>
        </w:rPr>
        <w:t>dagenquête</w:t>
      </w:r>
      <w:proofErr w:type="spellEnd"/>
      <w:r w:rsidRPr="004B4654">
        <w:rPr>
          <w:rFonts w:ascii="Calibri" w:hAnsi="Calibri"/>
          <w:i/>
          <w:sz w:val="16"/>
          <w:szCs w:val="16"/>
        </w:rPr>
        <w:t xml:space="preserve"> in te vullen, alvast bedankt!</w:t>
      </w:r>
    </w:p>
    <w:p w14:paraId="7D82DA2F" w14:textId="77777777" w:rsidR="00897CB9" w:rsidRDefault="00897CB9">
      <w:pPr>
        <w:spacing w:line="240" w:lineRule="auto"/>
        <w:rPr>
          <w:rFonts w:ascii="Calibri" w:hAnsi="Calibri"/>
          <w:i/>
        </w:rPr>
      </w:pPr>
    </w:p>
    <w:p w14:paraId="625D19BF" w14:textId="680250F3" w:rsidR="00423397" w:rsidRDefault="00423397" w:rsidP="00AD6492">
      <w:p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Calibri" w:hAnsi="Calibri"/>
          <w:i/>
        </w:rPr>
        <w:br w:type="page"/>
      </w:r>
      <w:r>
        <w:rPr>
          <w:rFonts w:ascii="Calibri" w:hAnsi="Calibri"/>
          <w:b/>
          <w:u w:val="single"/>
        </w:rPr>
        <w:lastRenderedPageBreak/>
        <w:t>Docenten FM 202</w:t>
      </w:r>
      <w:r w:rsidR="002C098B">
        <w:rPr>
          <w:rFonts w:ascii="Calibri" w:hAnsi="Calibri"/>
          <w:b/>
          <w:u w:val="single"/>
        </w:rPr>
        <w:t>3</w:t>
      </w:r>
    </w:p>
    <w:p w14:paraId="6F26D7FA" w14:textId="77777777" w:rsidR="00423397" w:rsidRDefault="00423397" w:rsidP="00423397">
      <w:pPr>
        <w:widowControl w:val="0"/>
        <w:autoSpaceDE w:val="0"/>
        <w:autoSpaceDN w:val="0"/>
        <w:adjustRightInd w:val="0"/>
        <w:spacing w:line="288" w:lineRule="auto"/>
        <w:ind w:left="720"/>
        <w:textAlignment w:val="center"/>
        <w:rPr>
          <w:rFonts w:ascii="Arial" w:hAnsi="Arial" w:cs="Arial"/>
          <w:sz w:val="18"/>
          <w:szCs w:val="18"/>
        </w:rPr>
      </w:pPr>
    </w:p>
    <w:p w14:paraId="2D0661FA" w14:textId="7C9BB9DD" w:rsidR="009F1B6E" w:rsidRPr="009F1B6E" w:rsidRDefault="009F1B6E" w:rsidP="00C108AF">
      <w:pPr>
        <w:widowControl w:val="0"/>
        <w:numPr>
          <w:ilvl w:val="0"/>
          <w:numId w:val="37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" w:hAnsi="Arial" w:cs="Arial"/>
          <w:sz w:val="18"/>
          <w:szCs w:val="18"/>
          <w:u w:val="single"/>
        </w:rPr>
      </w:pPr>
      <w:hyperlink r:id="rId9" w:history="1">
        <w:r w:rsidR="00AD6492" w:rsidRPr="00D94B15">
          <w:rPr>
            <w:rStyle w:val="Hyperlink"/>
            <w:rFonts w:ascii="Arial" w:hAnsi="Arial" w:cs="Arial"/>
            <w:sz w:val="18"/>
            <w:szCs w:val="18"/>
          </w:rPr>
          <w:t>Merel Custer</w:t>
        </w:r>
        <w:r w:rsidR="00897CB9" w:rsidRPr="00D94B15">
          <w:rPr>
            <w:rStyle w:val="Hyperlink"/>
            <w:rFonts w:ascii="Arial" w:hAnsi="Arial" w:cs="Arial"/>
            <w:sz w:val="18"/>
            <w:szCs w:val="18"/>
          </w:rPr>
          <w:t>s, MSc.</w:t>
        </w:r>
      </w:hyperlink>
      <w:r w:rsidR="005507D0" w:rsidRPr="00D94B15">
        <w:rPr>
          <w:rFonts w:ascii="Arial" w:hAnsi="Arial" w:cs="Arial"/>
          <w:sz w:val="18"/>
          <w:szCs w:val="18"/>
        </w:rPr>
        <w:br/>
      </w:r>
      <w:r w:rsidR="005507D0" w:rsidRPr="00897CB9">
        <w:rPr>
          <w:rFonts w:ascii="Arial" w:hAnsi="Arial" w:cs="Arial"/>
          <w:sz w:val="18"/>
          <w:szCs w:val="18"/>
        </w:rPr>
        <w:t>Merel Cust</w:t>
      </w:r>
      <w:r w:rsidR="00897CB9" w:rsidRPr="00897CB9">
        <w:rPr>
          <w:rFonts w:ascii="Arial" w:hAnsi="Arial" w:cs="Arial"/>
          <w:sz w:val="18"/>
          <w:szCs w:val="18"/>
        </w:rPr>
        <w:t xml:space="preserve">ers is werkzaam bij het </w:t>
      </w:r>
      <w:r w:rsidR="005507D0" w:rsidRPr="00897CB9">
        <w:rPr>
          <w:rFonts w:ascii="Arial" w:hAnsi="Arial" w:cs="Arial"/>
          <w:sz w:val="18"/>
          <w:szCs w:val="18"/>
        </w:rPr>
        <w:t xml:space="preserve">Jeroen Bosch Ziekenhuis </w:t>
      </w:r>
      <w:r w:rsidR="00897CB9" w:rsidRPr="00897CB9">
        <w:rPr>
          <w:rFonts w:ascii="Arial" w:hAnsi="Arial" w:cs="Arial"/>
          <w:sz w:val="18"/>
          <w:szCs w:val="18"/>
        </w:rPr>
        <w:t xml:space="preserve">als </w:t>
      </w:r>
      <w:r w:rsidR="005507D0" w:rsidRPr="00897CB9">
        <w:rPr>
          <w:rFonts w:ascii="Arial" w:hAnsi="Arial" w:cs="Arial"/>
          <w:sz w:val="18"/>
          <w:szCs w:val="18"/>
        </w:rPr>
        <w:t>Senior Adviseur Advies, Planning &amp; Control bij JBZ</w:t>
      </w:r>
      <w:r w:rsidR="00897CB9" w:rsidRPr="00897CB9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br/>
      </w:r>
    </w:p>
    <w:p w14:paraId="599EDE6B" w14:textId="10D92A91" w:rsidR="009F1B6E" w:rsidRPr="009F1B6E" w:rsidRDefault="009F1B6E" w:rsidP="001A6B30">
      <w:pPr>
        <w:widowControl w:val="0"/>
        <w:numPr>
          <w:ilvl w:val="0"/>
          <w:numId w:val="39"/>
        </w:numPr>
        <w:tabs>
          <w:tab w:val="num" w:pos="851"/>
        </w:tabs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" w:hAnsi="Arial" w:cs="Arial"/>
          <w:sz w:val="18"/>
          <w:szCs w:val="18"/>
          <w:u w:val="single"/>
        </w:rPr>
      </w:pPr>
      <w:hyperlink r:id="rId10" w:history="1">
        <w:r w:rsidRPr="009F1B6E">
          <w:rPr>
            <w:rStyle w:val="Hyperlink"/>
            <w:rFonts w:ascii="Arial" w:hAnsi="Arial" w:cs="Arial"/>
            <w:sz w:val="18"/>
            <w:szCs w:val="18"/>
          </w:rPr>
          <w:t>Dr.ir. Alina van der Giessen</w:t>
        </w:r>
      </w:hyperlink>
      <w:r w:rsidR="00AD6492" w:rsidRPr="009F1B6E">
        <w:rPr>
          <w:sz w:val="18"/>
          <w:szCs w:val="18"/>
        </w:rPr>
        <w:br/>
      </w:r>
      <w:r>
        <w:rPr>
          <w:noProof/>
        </w:rPr>
        <w:drawing>
          <wp:inline distT="0" distB="0" distL="0" distR="0" wp14:anchorId="43519A00" wp14:editId="2C8DC446">
            <wp:extent cx="1501140" cy="1501140"/>
            <wp:effectExtent l="0" t="0" r="381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B6E">
        <w:rPr>
          <w:rFonts w:ascii="Arial" w:hAnsi="Arial" w:cs="Arial"/>
          <w:sz w:val="18"/>
          <w:szCs w:val="18"/>
        </w:rPr>
        <w:br/>
      </w:r>
      <w:r w:rsidRPr="009F1B6E">
        <w:rPr>
          <w:rFonts w:ascii="Arial" w:hAnsi="Arial" w:cs="Arial"/>
          <w:sz w:val="18"/>
          <w:szCs w:val="18"/>
        </w:rPr>
        <w:t xml:space="preserve">Dr.ir. Alina van der Giessen, </w:t>
      </w:r>
      <w:proofErr w:type="spellStart"/>
      <w:r w:rsidRPr="009F1B6E">
        <w:rPr>
          <w:rFonts w:ascii="Arial" w:hAnsi="Arial" w:cs="Arial"/>
          <w:sz w:val="18"/>
          <w:szCs w:val="18"/>
        </w:rPr>
        <w:t>EngD</w:t>
      </w:r>
      <w:proofErr w:type="spellEnd"/>
      <w:r w:rsidRPr="009F1B6E">
        <w:rPr>
          <w:rFonts w:ascii="Arial" w:hAnsi="Arial" w:cs="Arial"/>
          <w:sz w:val="18"/>
          <w:szCs w:val="18"/>
        </w:rPr>
        <w:t>, is Klinisch Fysicus Máxima Medisch Centrum, Veldhoven/Eindhoven, tevens opleider SMPE/e-</w:t>
      </w:r>
      <w:proofErr w:type="spellStart"/>
      <w:r w:rsidRPr="009F1B6E">
        <w:rPr>
          <w:rFonts w:ascii="Arial" w:hAnsi="Arial" w:cs="Arial"/>
          <w:sz w:val="18"/>
          <w:szCs w:val="18"/>
        </w:rPr>
        <w:t>EngD</w:t>
      </w:r>
      <w:proofErr w:type="spellEnd"/>
      <w:r w:rsidRPr="009F1B6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F1B6E">
        <w:rPr>
          <w:rFonts w:ascii="Arial" w:hAnsi="Arial" w:cs="Arial"/>
          <w:sz w:val="18"/>
          <w:szCs w:val="18"/>
        </w:rPr>
        <w:t>Qualified</w:t>
      </w:r>
      <w:proofErr w:type="spellEnd"/>
      <w:r w:rsidRPr="009F1B6E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F1B6E">
        <w:rPr>
          <w:rFonts w:ascii="Arial" w:hAnsi="Arial" w:cs="Arial"/>
          <w:sz w:val="18"/>
          <w:szCs w:val="18"/>
        </w:rPr>
        <w:t>Medical</w:t>
      </w:r>
      <w:proofErr w:type="spellEnd"/>
      <w:r w:rsidRPr="009F1B6E">
        <w:rPr>
          <w:rFonts w:ascii="Arial" w:hAnsi="Arial" w:cs="Arial"/>
          <w:sz w:val="18"/>
          <w:szCs w:val="18"/>
        </w:rPr>
        <w:t xml:space="preserve"> Engineer (QME) en inhoudelijk cursus coördinator bij SMPE/e.</w:t>
      </w:r>
    </w:p>
    <w:p w14:paraId="4E099D00" w14:textId="77777777" w:rsidR="00423397" w:rsidRPr="00D94B15" w:rsidRDefault="00423397" w:rsidP="00AD6492">
      <w:pPr>
        <w:pStyle w:val="Lijstalinea"/>
        <w:tabs>
          <w:tab w:val="num" w:pos="851"/>
        </w:tabs>
        <w:ind w:left="426"/>
        <w:rPr>
          <w:rFonts w:ascii="Arial" w:hAnsi="Arial" w:cs="Arial"/>
          <w:sz w:val="18"/>
          <w:szCs w:val="18"/>
          <w:lang w:val="nl-NL"/>
        </w:rPr>
      </w:pPr>
    </w:p>
    <w:p w14:paraId="78F6D431" w14:textId="630BE736" w:rsidR="009D3821" w:rsidRPr="009F1B6E" w:rsidRDefault="009F1B6E" w:rsidP="00AA1624">
      <w:pPr>
        <w:pStyle w:val="Lijstalinea"/>
        <w:widowControl w:val="0"/>
        <w:numPr>
          <w:ilvl w:val="0"/>
          <w:numId w:val="41"/>
        </w:numPr>
        <w:tabs>
          <w:tab w:val="num" w:pos="851"/>
        </w:tabs>
        <w:autoSpaceDE w:val="0"/>
        <w:autoSpaceDN w:val="0"/>
        <w:adjustRightInd w:val="0"/>
        <w:spacing w:line="288" w:lineRule="auto"/>
        <w:ind w:left="426" w:hanging="283"/>
        <w:textAlignment w:val="center"/>
        <w:rPr>
          <w:rFonts w:ascii="Arial" w:hAnsi="Arial" w:cs="Arial"/>
          <w:sz w:val="18"/>
          <w:szCs w:val="18"/>
          <w:u w:val="single"/>
          <w:lang w:val="nl-NL"/>
        </w:rPr>
      </w:pPr>
      <w:hyperlink r:id="rId12" w:history="1">
        <w:r w:rsidR="00423397" w:rsidRPr="009F1B6E">
          <w:rPr>
            <w:rStyle w:val="Hyperlink"/>
            <w:rFonts w:ascii="Arial" w:hAnsi="Arial" w:cs="Arial"/>
            <w:sz w:val="18"/>
            <w:szCs w:val="18"/>
            <w:lang w:val="nl-NL"/>
          </w:rPr>
          <w:t>dr. Frans Schaepkens</w:t>
        </w:r>
      </w:hyperlink>
      <w:r w:rsidR="00897CB9" w:rsidRPr="00AB2862">
        <w:rPr>
          <w:lang w:val="nl-NL"/>
        </w:rPr>
        <w:br/>
      </w:r>
      <w:r w:rsidR="00897CB9">
        <w:rPr>
          <w:noProof/>
        </w:rPr>
        <w:drawing>
          <wp:inline distT="0" distB="0" distL="0" distR="0" wp14:anchorId="52F8B79D" wp14:editId="5BE94687">
            <wp:extent cx="1429966" cy="1429966"/>
            <wp:effectExtent l="0" t="0" r="0" b="0"/>
            <wp:docPr id="3" name="Afbeelding 3" descr="Profielfoto van Frans Schaepk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758" descr="Profielfoto van Frans Schaepke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22" cy="14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397" w:rsidRPr="00AB2862">
        <w:rPr>
          <w:lang w:val="nl-NL"/>
        </w:rPr>
        <w:br/>
      </w:r>
      <w:r w:rsidR="00D75BA5" w:rsidRPr="009F1B6E">
        <w:rPr>
          <w:rFonts w:ascii="Arial" w:hAnsi="Arial" w:cs="Arial"/>
          <w:sz w:val="18"/>
          <w:szCs w:val="18"/>
          <w:lang w:val="nl-NL"/>
        </w:rPr>
        <w:t>Frans Schaepkens is directeur van het Waarborgfonds voor de Zorgsector. Hij is al lange tijd werkzaam in de zorgsector en is tevens Universitair Hoofddocent aan Business Universiteit Nyenrode.</w:t>
      </w:r>
      <w:r w:rsidRPr="009F1B6E">
        <w:rPr>
          <w:lang w:val="nl-NL"/>
        </w:rPr>
        <w:t xml:space="preserve"> </w:t>
      </w:r>
      <w:hyperlink r:id="rId14" w:history="1"/>
      <w:r w:rsidR="00897CB9" w:rsidRPr="009F1B6E">
        <w:rPr>
          <w:rStyle w:val="Hyperlink"/>
          <w:rFonts w:ascii="Arial" w:hAnsi="Arial" w:cs="Arial"/>
          <w:sz w:val="18"/>
          <w:szCs w:val="18"/>
          <w:lang w:val="nl-NL"/>
        </w:rPr>
        <w:br/>
      </w:r>
    </w:p>
    <w:p w14:paraId="30375FAD" w14:textId="77777777" w:rsidR="009D3821" w:rsidRPr="00AD6492" w:rsidRDefault="009F1B6E" w:rsidP="009D3821">
      <w:pPr>
        <w:widowControl w:val="0"/>
        <w:numPr>
          <w:ilvl w:val="0"/>
          <w:numId w:val="39"/>
        </w:numPr>
        <w:tabs>
          <w:tab w:val="num" w:pos="851"/>
        </w:tabs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" w:hAnsi="Arial" w:cs="Arial"/>
          <w:sz w:val="18"/>
          <w:szCs w:val="18"/>
          <w:u w:val="single"/>
        </w:rPr>
      </w:pPr>
      <w:hyperlink r:id="rId15" w:history="1">
        <w:r w:rsidR="009D3821" w:rsidRPr="006B5408">
          <w:rPr>
            <w:rStyle w:val="Hyperlink"/>
            <w:rFonts w:ascii="Arial" w:hAnsi="Arial" w:cs="Arial"/>
            <w:sz w:val="18"/>
            <w:szCs w:val="18"/>
          </w:rPr>
          <w:t>dr.ir. Joost Zuurbier</w:t>
        </w:r>
      </w:hyperlink>
      <w:r w:rsidR="009D3821">
        <w:rPr>
          <w:rFonts w:ascii="Arial" w:hAnsi="Arial" w:cs="Arial"/>
          <w:sz w:val="18"/>
          <w:szCs w:val="18"/>
        </w:rPr>
        <w:br/>
      </w:r>
      <w:r w:rsidR="009D3821">
        <w:rPr>
          <w:noProof/>
        </w:rPr>
        <w:drawing>
          <wp:inline distT="0" distB="0" distL="0" distR="0" wp14:anchorId="5571CB4D" wp14:editId="129BC50F">
            <wp:extent cx="1762125" cy="176212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41" cy="177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3DB2" w14:textId="77777777" w:rsidR="009D3821" w:rsidRPr="006B5408" w:rsidRDefault="009D3821" w:rsidP="009D3821">
      <w:pPr>
        <w:widowControl w:val="0"/>
        <w:tabs>
          <w:tab w:val="num" w:pos="851"/>
        </w:tabs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" w:hAnsi="Arial" w:cs="Arial"/>
          <w:sz w:val="18"/>
          <w:szCs w:val="18"/>
        </w:rPr>
      </w:pPr>
      <w:r w:rsidRPr="006B5408">
        <w:rPr>
          <w:rFonts w:ascii="Arial" w:hAnsi="Arial" w:cs="Arial"/>
          <w:sz w:val="18"/>
          <w:szCs w:val="18"/>
        </w:rPr>
        <w:t xml:space="preserve">Joost Zuurbier is partner van </w:t>
      </w:r>
      <w:hyperlink r:id="rId17" w:history="1">
        <w:r w:rsidRPr="006531C4">
          <w:rPr>
            <w:rStyle w:val="Hyperlink"/>
            <w:rFonts w:ascii="Arial" w:hAnsi="Arial" w:cs="Arial"/>
            <w:sz w:val="18"/>
            <w:szCs w:val="18"/>
          </w:rPr>
          <w:t>Q-Consult Zorg</w:t>
        </w:r>
      </w:hyperlink>
      <w:r w:rsidRPr="006B5408">
        <w:rPr>
          <w:rFonts w:ascii="Arial" w:hAnsi="Arial" w:cs="Arial"/>
          <w:sz w:val="18"/>
          <w:szCs w:val="18"/>
        </w:rPr>
        <w:t xml:space="preserve"> en programmadirecteur van de Leergang Financieel Bestuur in de Zorg aan het </w:t>
      </w:r>
      <w:hyperlink r:id="rId18" w:history="1">
        <w:r w:rsidRPr="006B5408">
          <w:rPr>
            <w:rStyle w:val="Hyperlink"/>
            <w:rFonts w:ascii="Arial" w:hAnsi="Arial" w:cs="Arial"/>
            <w:sz w:val="18"/>
            <w:szCs w:val="18"/>
          </w:rPr>
          <w:t>Erasmus Centrum voor Management Development in de Zorg</w:t>
        </w:r>
      </w:hyperlink>
      <w:r w:rsidRPr="006B5408">
        <w:rPr>
          <w:rFonts w:ascii="Arial" w:hAnsi="Arial" w:cs="Arial"/>
          <w:sz w:val="18"/>
          <w:szCs w:val="18"/>
        </w:rPr>
        <w:t>.</w:t>
      </w:r>
    </w:p>
    <w:p w14:paraId="0FD1359C" w14:textId="77777777" w:rsidR="00E411AE" w:rsidRDefault="00E411AE">
      <w:pPr>
        <w:spacing w:line="240" w:lineRule="auto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14:paraId="3CD6CCB1" w14:textId="77C3062F" w:rsidR="00897CB9" w:rsidRPr="006126D7" w:rsidRDefault="00897CB9" w:rsidP="00897CB9">
      <w:pPr>
        <w:spacing w:line="240" w:lineRule="auto"/>
        <w:rPr>
          <w:rFonts w:asciiTheme="minorHAnsi" w:hAnsiTheme="minorHAnsi" w:cstheme="minorHAnsi"/>
          <w:b/>
          <w:u w:val="single"/>
        </w:rPr>
      </w:pPr>
      <w:r w:rsidRPr="006126D7">
        <w:rPr>
          <w:rFonts w:asciiTheme="minorHAnsi" w:hAnsiTheme="minorHAnsi" w:cstheme="minorHAnsi"/>
          <w:b/>
          <w:u w:val="single"/>
        </w:rPr>
        <w:lastRenderedPageBreak/>
        <w:t>Locatie:</w:t>
      </w:r>
    </w:p>
    <w:p w14:paraId="17777BD8" w14:textId="45C2179B" w:rsidR="00897CB9" w:rsidRPr="006126D7" w:rsidRDefault="00897CB9" w:rsidP="00897CB9">
      <w:pPr>
        <w:spacing w:line="240" w:lineRule="auto"/>
        <w:ind w:left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 xml:space="preserve">Zaal: </w:t>
      </w:r>
      <w:r w:rsidRPr="006126D7">
        <w:rPr>
          <w:rFonts w:asciiTheme="minorHAnsi" w:hAnsiTheme="minorHAnsi" w:cstheme="minorHAnsi"/>
          <w:bCs/>
        </w:rPr>
        <w:br/>
      </w:r>
      <w:hyperlink r:id="rId19" w:history="1">
        <w:proofErr w:type="spellStart"/>
        <w:r w:rsidRPr="006126D7">
          <w:rPr>
            <w:rStyle w:val="Hyperlink"/>
            <w:rFonts w:asciiTheme="minorHAnsi" w:hAnsiTheme="minorHAnsi" w:cstheme="minorHAnsi"/>
            <w:bCs/>
          </w:rPr>
          <w:t>Meerlezaal</w:t>
        </w:r>
        <w:proofErr w:type="spellEnd"/>
      </w:hyperlink>
    </w:p>
    <w:p w14:paraId="5DD6C344" w14:textId="77777777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AG Zaalverhuur (door ons afgekort AGE)</w:t>
      </w:r>
    </w:p>
    <w:p w14:paraId="130DF194" w14:textId="77777777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Parklaan 93 (op 15 min. loopafstand van het Centraal Station)</w:t>
      </w:r>
    </w:p>
    <w:p w14:paraId="18F9877F" w14:textId="77777777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5613 BC Eindhoven</w:t>
      </w:r>
    </w:p>
    <w:p w14:paraId="37CFC69D" w14:textId="77777777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+31 40 243 48 08</w:t>
      </w:r>
    </w:p>
    <w:p w14:paraId="60FF47EE" w14:textId="77777777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</w:p>
    <w:p w14:paraId="4BAAE64B" w14:textId="17CD31BC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Route:</w:t>
      </w:r>
    </w:p>
    <w:p w14:paraId="390346B5" w14:textId="35F9ACC6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 xml:space="preserve">Klik </w:t>
      </w:r>
      <w:hyperlink r:id="rId20" w:history="1">
        <w:r w:rsidRPr="006126D7">
          <w:rPr>
            <w:rStyle w:val="Hyperlink"/>
            <w:rFonts w:asciiTheme="minorHAnsi" w:hAnsiTheme="minorHAnsi" w:cstheme="minorHAnsi"/>
            <w:bCs/>
          </w:rPr>
          <w:t xml:space="preserve">hier </w:t>
        </w:r>
      </w:hyperlink>
      <w:r w:rsidRPr="006126D7">
        <w:rPr>
          <w:rFonts w:asciiTheme="minorHAnsi" w:hAnsiTheme="minorHAnsi" w:cstheme="minorHAnsi"/>
          <w:bCs/>
        </w:rPr>
        <w:t>voor de route.</w:t>
      </w:r>
    </w:p>
    <w:p w14:paraId="4DBC6725" w14:textId="77777777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</w:p>
    <w:p w14:paraId="4FCDC4AA" w14:textId="77777777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Parkeren:</w:t>
      </w:r>
    </w:p>
    <w:p w14:paraId="23FE9FE0" w14:textId="567FEC92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AGE beschikt over 40 (gratis) parkeerplaatsen op eigen terrein aan de achterzijde van de villa via de Fazantlaan.</w:t>
      </w:r>
    </w:p>
    <w:p w14:paraId="4CD54CD4" w14:textId="77777777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</w:p>
    <w:p w14:paraId="1CBEBA76" w14:textId="77777777" w:rsidR="00897CB9" w:rsidRPr="006126D7" w:rsidRDefault="00897CB9" w:rsidP="00897CB9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 xml:space="preserve">GPS: </w:t>
      </w:r>
    </w:p>
    <w:p w14:paraId="72658CC8" w14:textId="2456BE87" w:rsidR="00297DE0" w:rsidRPr="006126D7" w:rsidRDefault="00897CB9" w:rsidP="00D94B15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Invoeren: Fazantlaan 16.</w:t>
      </w:r>
    </w:p>
    <w:p w14:paraId="2ED7FC2A" w14:textId="45EB6EB1" w:rsidR="00AB2862" w:rsidRPr="006126D7" w:rsidRDefault="00AB2862" w:rsidP="00D94B15">
      <w:pPr>
        <w:spacing w:line="240" w:lineRule="auto"/>
        <w:ind w:firstLine="709"/>
        <w:rPr>
          <w:rFonts w:asciiTheme="minorHAnsi" w:hAnsiTheme="minorHAnsi" w:cstheme="minorHAnsi"/>
          <w:bCs/>
        </w:rPr>
      </w:pPr>
    </w:p>
    <w:p w14:paraId="3FEBE5F8" w14:textId="77777777" w:rsidR="00AB2862" w:rsidRPr="006126D7" w:rsidRDefault="00AB2862" w:rsidP="00D94B15">
      <w:pPr>
        <w:spacing w:line="240" w:lineRule="auto"/>
        <w:ind w:firstLine="709"/>
        <w:rPr>
          <w:rFonts w:asciiTheme="minorHAnsi" w:hAnsiTheme="minorHAnsi" w:cstheme="minorHAnsi"/>
          <w:bCs/>
        </w:rPr>
      </w:pPr>
    </w:p>
    <w:p w14:paraId="6671860B" w14:textId="77777777" w:rsidR="00AB2862" w:rsidRPr="006126D7" w:rsidRDefault="00AB2862" w:rsidP="00AB2862">
      <w:pPr>
        <w:spacing w:line="240" w:lineRule="auto"/>
        <w:rPr>
          <w:rFonts w:asciiTheme="minorHAnsi" w:hAnsiTheme="minorHAnsi" w:cstheme="minorHAnsi"/>
          <w:b/>
          <w:u w:val="single"/>
        </w:rPr>
      </w:pPr>
      <w:r w:rsidRPr="006126D7">
        <w:rPr>
          <w:rFonts w:asciiTheme="minorHAnsi" w:hAnsiTheme="minorHAnsi" w:cstheme="minorHAnsi"/>
          <w:b/>
          <w:u w:val="single"/>
        </w:rPr>
        <w:t>Cursusvragen/contact:</w:t>
      </w:r>
    </w:p>
    <w:p w14:paraId="2C3045D0" w14:textId="77777777" w:rsidR="00AB2862" w:rsidRPr="006126D7" w:rsidRDefault="00AB2862" w:rsidP="00AB2862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TU/e-SMPE/e</w:t>
      </w:r>
    </w:p>
    <w:p w14:paraId="52F31307" w14:textId="77777777" w:rsidR="00AB2862" w:rsidRPr="006126D7" w:rsidRDefault="00AB2862" w:rsidP="00AB2862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>T 040 – 247 2134</w:t>
      </w:r>
    </w:p>
    <w:p w14:paraId="522DE4E9" w14:textId="77777777" w:rsidR="00AB2862" w:rsidRPr="006126D7" w:rsidRDefault="00AB2862" w:rsidP="00AB2862">
      <w:pPr>
        <w:spacing w:line="240" w:lineRule="auto"/>
        <w:ind w:firstLine="709"/>
        <w:rPr>
          <w:rFonts w:asciiTheme="minorHAnsi" w:hAnsiTheme="minorHAnsi" w:cstheme="minorHAnsi"/>
          <w:bCs/>
        </w:rPr>
      </w:pPr>
      <w:r w:rsidRPr="006126D7">
        <w:rPr>
          <w:rFonts w:asciiTheme="minorHAnsi" w:hAnsiTheme="minorHAnsi" w:cstheme="minorHAnsi"/>
          <w:bCs/>
        </w:rPr>
        <w:t xml:space="preserve">E </w:t>
      </w:r>
      <w:hyperlink r:id="rId21" w:history="1">
        <w:r w:rsidRPr="006126D7">
          <w:rPr>
            <w:rStyle w:val="Hyperlink"/>
            <w:rFonts w:asciiTheme="minorHAnsi" w:hAnsiTheme="minorHAnsi" w:cstheme="minorHAnsi"/>
            <w:bCs/>
          </w:rPr>
          <w:t>smpee@tue.nl</w:t>
        </w:r>
      </w:hyperlink>
      <w:r w:rsidRPr="006126D7">
        <w:rPr>
          <w:rFonts w:asciiTheme="minorHAnsi" w:hAnsiTheme="minorHAnsi" w:cstheme="minorHAnsi"/>
          <w:bCs/>
        </w:rPr>
        <w:t xml:space="preserve"> </w:t>
      </w:r>
    </w:p>
    <w:p w14:paraId="0532EB27" w14:textId="77777777" w:rsidR="00AB2862" w:rsidRPr="006126D7" w:rsidRDefault="00AB2862" w:rsidP="00D94B15">
      <w:pPr>
        <w:spacing w:line="240" w:lineRule="auto"/>
        <w:ind w:firstLine="709"/>
        <w:rPr>
          <w:rFonts w:asciiTheme="minorHAnsi" w:hAnsiTheme="minorHAnsi" w:cstheme="minorHAnsi"/>
          <w:b/>
          <w:sz w:val="22"/>
          <w:szCs w:val="22"/>
        </w:rPr>
      </w:pPr>
    </w:p>
    <w:sectPr w:rsidR="00AB2862" w:rsidRPr="006126D7" w:rsidSect="00E7173E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2552" w:right="709" w:bottom="431" w:left="992" w:header="431" w:footer="4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4433A" w14:textId="77777777" w:rsidR="00FC7797" w:rsidRDefault="00FC7797">
      <w:r>
        <w:separator/>
      </w:r>
    </w:p>
  </w:endnote>
  <w:endnote w:type="continuationSeparator" w:id="0">
    <w:p w14:paraId="0A03A7E1" w14:textId="77777777" w:rsidR="00FC7797" w:rsidRDefault="00FC7797">
      <w:r>
        <w:continuationSeparator/>
      </w:r>
    </w:p>
  </w:endnote>
  <w:endnote w:type="continuationNotice" w:id="1">
    <w:p w14:paraId="0508E429" w14:textId="77777777" w:rsidR="00FC7797" w:rsidRDefault="00FC779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E Scala">
    <w:panose1 w:val="02020603050405020304"/>
    <w:charset w:val="00"/>
    <w:family w:val="roman"/>
    <w:pitch w:val="variable"/>
    <w:sig w:usb0="80000027" w:usb1="4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-Roman">
    <w:altName w:val="Segoe UI Historic"/>
    <w:charset w:val="4D"/>
    <w:family w:val="auto"/>
    <w:pitch w:val="variable"/>
    <w:sig w:usb0="00000001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664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552"/>
      <w:gridCol w:w="7654"/>
      <w:gridCol w:w="6440"/>
    </w:tblGrid>
    <w:tr w:rsidR="00C73C8E" w:rsidRPr="006C7BB4" w14:paraId="5D10A2CC" w14:textId="77777777" w:rsidTr="00EC32D4">
      <w:trPr>
        <w:cantSplit/>
      </w:trPr>
      <w:tc>
        <w:tcPr>
          <w:tcW w:w="2552" w:type="dxa"/>
          <w:shd w:val="clear" w:color="auto" w:fill="auto"/>
          <w:noWrap/>
        </w:tcPr>
        <w:p w14:paraId="411CA1CC" w14:textId="7CB39093" w:rsidR="00C73C8E" w:rsidRPr="00F75C85" w:rsidRDefault="00F0083E" w:rsidP="00F0083E">
          <w:pPr>
            <w:pStyle w:val="Voettekst"/>
            <w:spacing w:line="240" w:lineRule="auto"/>
            <w:rPr>
              <w:rFonts w:cs="Arial"/>
              <w:i/>
              <w:iCs/>
              <w:noProof/>
              <w:color w:val="3333CC"/>
              <w:sz w:val="12"/>
              <w:szCs w:val="12"/>
            </w:rPr>
          </w:pPr>
          <w:r>
            <w:rPr>
              <w:rStyle w:val="Nadruk"/>
              <w:rFonts w:cs="Arial"/>
              <w:noProof/>
              <w:color w:val="767171" w:themeColor="background2" w:themeShade="80"/>
              <w:sz w:val="12"/>
              <w:szCs w:val="12"/>
            </w:rPr>
            <w:br/>
          </w:r>
          <w:r w:rsidR="00C73C8E" w:rsidRPr="00F75C85">
            <w:rPr>
              <w:rStyle w:val="Nadruk"/>
              <w:rFonts w:cs="Arial"/>
              <w:noProof/>
              <w:color w:val="767171" w:themeColor="background2" w:themeShade="80"/>
              <w:sz w:val="12"/>
              <w:szCs w:val="12"/>
            </w:rPr>
            <w:t>TU/e – SMPE/e</w:t>
          </w:r>
          <w:r w:rsidR="00F75C85" w:rsidRPr="00F75C85">
            <w:rPr>
              <w:rStyle w:val="Nadruk"/>
              <w:rFonts w:cs="Arial"/>
              <w:noProof/>
              <w:color w:val="767171" w:themeColor="background2" w:themeShade="80"/>
              <w:sz w:val="12"/>
              <w:szCs w:val="12"/>
            </w:rPr>
            <w:br/>
          </w:r>
          <w:r w:rsidR="00C73C8E" w:rsidRPr="00F75C85">
            <w:rPr>
              <w:rFonts w:cs="Arial"/>
              <w:i/>
              <w:iCs/>
              <w:noProof/>
              <w:color w:val="767171" w:themeColor="background2" w:themeShade="80"/>
              <w:sz w:val="12"/>
              <w:szCs w:val="12"/>
            </w:rPr>
            <w:t>T +(31) 40 247 2134</w:t>
          </w:r>
          <w:r w:rsidR="00C73C8E" w:rsidRPr="00F75C85">
            <w:rPr>
              <w:rFonts w:cs="Arial"/>
              <w:i/>
              <w:iCs/>
              <w:noProof/>
              <w:color w:val="767171" w:themeColor="background2" w:themeShade="80"/>
              <w:sz w:val="12"/>
              <w:szCs w:val="12"/>
            </w:rPr>
            <w:br/>
            <w:t xml:space="preserve">E </w:t>
          </w:r>
          <w:hyperlink r:id="rId1" w:history="1">
            <w:r w:rsidR="00C73C8E" w:rsidRPr="00F75C85">
              <w:rPr>
                <w:rStyle w:val="Hyperlink"/>
                <w:rFonts w:cs="Arial"/>
                <w:i/>
                <w:iCs/>
                <w:noProof/>
                <w:color w:val="767171" w:themeColor="background2" w:themeShade="80"/>
                <w:sz w:val="12"/>
                <w:szCs w:val="12"/>
              </w:rPr>
              <w:t>smpee@tue.nl</w:t>
            </w:r>
          </w:hyperlink>
          <w:r w:rsidR="00C73C8E" w:rsidRPr="00F75C85">
            <w:rPr>
              <w:rFonts w:cs="Arial"/>
              <w:i/>
              <w:iCs/>
              <w:noProof/>
              <w:color w:val="767171" w:themeColor="background2" w:themeShade="80"/>
              <w:sz w:val="12"/>
              <w:szCs w:val="12"/>
            </w:rPr>
            <w:br/>
          </w:r>
          <w:hyperlink r:id="rId2" w:history="1">
            <w:r w:rsidR="00C73C8E" w:rsidRPr="00F75C85">
              <w:rPr>
                <w:rStyle w:val="Hyperlink"/>
                <w:rFonts w:cs="Arial"/>
                <w:i/>
                <w:iCs/>
                <w:noProof/>
                <w:color w:val="767171" w:themeColor="background2" w:themeShade="80"/>
                <w:sz w:val="12"/>
                <w:szCs w:val="12"/>
              </w:rPr>
              <w:t>http://www.tue.nl/smpee</w:t>
            </w:r>
          </w:hyperlink>
        </w:p>
      </w:tc>
      <w:tc>
        <w:tcPr>
          <w:tcW w:w="7654" w:type="dxa"/>
          <w:shd w:val="clear" w:color="auto" w:fill="auto"/>
        </w:tcPr>
        <w:p w14:paraId="0277EE59" w14:textId="77777777" w:rsidR="00C73C8E" w:rsidRPr="00817137" w:rsidRDefault="00C73C8E" w:rsidP="00C73C8E">
          <w:pPr>
            <w:pStyle w:val="Voettekst"/>
            <w:ind w:left="1896" w:firstLine="4821"/>
          </w:pPr>
          <w:r w:rsidRPr="00884E6B">
            <w:rPr>
              <w:noProof/>
              <w:lang w:val="en-US"/>
            </w:rPr>
            <w:drawing>
              <wp:inline distT="0" distB="0" distL="0" distR="0" wp14:anchorId="624245F2" wp14:editId="23824CF4">
                <wp:extent cx="520700" cy="7810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MPE-TUe small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0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shd w:val="clear" w:color="auto" w:fill="auto"/>
        </w:tcPr>
        <w:p w14:paraId="4DFF7AA3" w14:textId="77777777" w:rsidR="00C73C8E" w:rsidRPr="006C7BB4" w:rsidRDefault="00C73C8E" w:rsidP="00C73C8E">
          <w:pPr>
            <w:pStyle w:val="Voettekst"/>
            <w:rPr>
              <w:sz w:val="12"/>
              <w:szCs w:val="12"/>
            </w:rPr>
          </w:pPr>
        </w:p>
      </w:tc>
    </w:tr>
  </w:tbl>
  <w:p w14:paraId="631F83CF" w14:textId="0F485EB6" w:rsidR="00183636" w:rsidRPr="00137A0D" w:rsidRDefault="00E7173E" w:rsidP="00E7173E">
    <w:pPr>
      <w:pStyle w:val="Voettekst"/>
      <w:tabs>
        <w:tab w:val="clear" w:pos="4536"/>
        <w:tab w:val="clear" w:pos="9072"/>
        <w:tab w:val="left" w:pos="6804"/>
        <w:tab w:val="left" w:pos="9639"/>
      </w:tabs>
      <w:ind w:right="360"/>
      <w:jc w:val="center"/>
      <w:rPr>
        <w:rFonts w:asciiTheme="majorHAnsi" w:hAnsiTheme="majorHAnsi" w:cstheme="majorHAnsi"/>
        <w:sz w:val="16"/>
        <w:szCs w:val="16"/>
        <w:lang w:val="en-US"/>
      </w:rPr>
    </w:pPr>
    <w:r>
      <w:rPr>
        <w:rFonts w:asciiTheme="majorHAnsi" w:hAnsiTheme="majorHAnsi" w:cstheme="majorHAnsi"/>
        <w:sz w:val="16"/>
        <w:szCs w:val="16"/>
        <w:lang w:val="en-GB"/>
      </w:rPr>
      <w:fldChar w:fldCharType="begin"/>
    </w:r>
    <w:r>
      <w:rPr>
        <w:rFonts w:asciiTheme="majorHAnsi" w:hAnsiTheme="majorHAnsi" w:cstheme="majorHAnsi"/>
        <w:sz w:val="16"/>
        <w:szCs w:val="16"/>
        <w:lang w:val="en-GB"/>
      </w:rPr>
      <w:instrText xml:space="preserve"> PAGE  \* MERGEFORMAT </w:instrText>
    </w:r>
    <w:r>
      <w:rPr>
        <w:rFonts w:asciiTheme="majorHAnsi" w:hAnsiTheme="majorHAnsi" w:cstheme="majorHAnsi"/>
        <w:sz w:val="16"/>
        <w:szCs w:val="16"/>
        <w:lang w:val="en-GB"/>
      </w:rPr>
      <w:fldChar w:fldCharType="separate"/>
    </w:r>
    <w:r w:rsidR="0020208B" w:rsidRPr="0020208B">
      <w:rPr>
        <w:rFonts w:asciiTheme="majorHAnsi" w:hAnsiTheme="majorHAnsi" w:cstheme="majorHAnsi"/>
        <w:noProof/>
        <w:lang w:val="en-GB"/>
      </w:rPr>
      <w:t>3</w:t>
    </w:r>
    <w:r>
      <w:rPr>
        <w:rFonts w:asciiTheme="majorHAnsi" w:hAnsiTheme="majorHAnsi" w:cstheme="majorHAnsi"/>
        <w:sz w:val="16"/>
        <w:szCs w:val="16"/>
        <w:lang w:val="en-GB"/>
      </w:rPr>
      <w:fldChar w:fldCharType="end"/>
    </w:r>
    <w:r>
      <w:rPr>
        <w:rStyle w:val="Paginanummer"/>
        <w:rFonts w:asciiTheme="majorHAnsi" w:hAnsiTheme="majorHAnsi" w:cstheme="majorHAnsi"/>
        <w:sz w:val="16"/>
        <w:szCs w:val="16"/>
        <w:lang w:val="en-US"/>
      </w:rPr>
      <w:t>/</w:t>
    </w:r>
    <w:r>
      <w:rPr>
        <w:rStyle w:val="Paginanummer"/>
        <w:rFonts w:asciiTheme="majorHAnsi" w:hAnsiTheme="majorHAnsi" w:cstheme="majorHAnsi"/>
        <w:sz w:val="16"/>
        <w:szCs w:val="16"/>
        <w:lang w:val="en-US"/>
      </w:rPr>
      <w:fldChar w:fldCharType="begin"/>
    </w:r>
    <w:r>
      <w:rPr>
        <w:rStyle w:val="Paginanummer"/>
        <w:rFonts w:asciiTheme="majorHAnsi" w:hAnsiTheme="majorHAnsi" w:cstheme="majorHAnsi"/>
        <w:sz w:val="16"/>
        <w:szCs w:val="16"/>
        <w:lang w:val="en-US"/>
      </w:rPr>
      <w:instrText xml:space="preserve"> NUMPAGES  \* MERGEFORMAT </w:instrText>
    </w:r>
    <w:r>
      <w:rPr>
        <w:rStyle w:val="Paginanummer"/>
        <w:rFonts w:asciiTheme="majorHAnsi" w:hAnsiTheme="majorHAnsi" w:cstheme="majorHAnsi"/>
        <w:sz w:val="16"/>
        <w:szCs w:val="16"/>
        <w:lang w:val="en-US"/>
      </w:rPr>
      <w:fldChar w:fldCharType="separate"/>
    </w:r>
    <w:r w:rsidR="0020208B" w:rsidRPr="0020208B">
      <w:rPr>
        <w:rStyle w:val="Paginanummer"/>
        <w:rFonts w:asciiTheme="majorHAnsi" w:hAnsiTheme="majorHAnsi" w:cstheme="majorHAnsi"/>
        <w:noProof/>
      </w:rPr>
      <w:t>3</w:t>
    </w:r>
    <w:r>
      <w:rPr>
        <w:rStyle w:val="Paginanummer"/>
        <w:rFonts w:asciiTheme="majorHAnsi" w:hAnsiTheme="majorHAnsi" w:cstheme="majorHAnsi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664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552"/>
      <w:gridCol w:w="7654"/>
      <w:gridCol w:w="6440"/>
    </w:tblGrid>
    <w:tr w:rsidR="00C73C8E" w:rsidRPr="00B50A39" w14:paraId="0F29CCC5" w14:textId="77777777" w:rsidTr="00EC32D4">
      <w:trPr>
        <w:cantSplit/>
      </w:trPr>
      <w:tc>
        <w:tcPr>
          <w:tcW w:w="2552" w:type="dxa"/>
          <w:shd w:val="clear" w:color="auto" w:fill="auto"/>
          <w:noWrap/>
        </w:tcPr>
        <w:p w14:paraId="0B7EF3BD" w14:textId="728701D7" w:rsidR="00C73C8E" w:rsidRPr="00884E6B" w:rsidRDefault="00C73C8E" w:rsidP="00202AAF">
          <w:pPr>
            <w:pStyle w:val="Voettekst"/>
            <w:spacing w:line="240" w:lineRule="auto"/>
            <w:rPr>
              <w:rFonts w:cs="Arial"/>
              <w:i/>
              <w:iCs/>
              <w:noProof/>
              <w:color w:val="3333CC"/>
              <w:sz w:val="12"/>
              <w:szCs w:val="12"/>
            </w:rPr>
          </w:pPr>
          <w:r w:rsidRPr="00121224">
            <w:rPr>
              <w:rStyle w:val="Nadruk"/>
              <w:rFonts w:cs="Arial"/>
              <w:noProof/>
              <w:color w:val="767171" w:themeColor="background2" w:themeShade="80"/>
              <w:sz w:val="12"/>
              <w:szCs w:val="12"/>
            </w:rPr>
            <w:t>TU/e – SMPE/e</w:t>
          </w:r>
          <w:r>
            <w:rPr>
              <w:rStyle w:val="Nadruk"/>
              <w:rFonts w:cs="Arial"/>
              <w:noProof/>
              <w:color w:val="767171" w:themeColor="background2" w:themeShade="80"/>
              <w:sz w:val="12"/>
              <w:szCs w:val="12"/>
            </w:rPr>
            <w:br/>
          </w:r>
          <w:r w:rsidRPr="00121224">
            <w:rPr>
              <w:rFonts w:cs="Arial"/>
              <w:i/>
              <w:iCs/>
              <w:noProof/>
              <w:color w:val="767171" w:themeColor="background2" w:themeShade="80"/>
              <w:sz w:val="12"/>
              <w:szCs w:val="12"/>
            </w:rPr>
            <w:t>T +(31) 40 247 2134</w:t>
          </w:r>
          <w:r w:rsidRPr="00121224">
            <w:rPr>
              <w:rFonts w:cs="Arial"/>
              <w:i/>
              <w:iCs/>
              <w:noProof/>
              <w:color w:val="767171" w:themeColor="background2" w:themeShade="80"/>
              <w:sz w:val="12"/>
              <w:szCs w:val="12"/>
            </w:rPr>
            <w:br/>
            <w:t xml:space="preserve">E </w:t>
          </w:r>
          <w:hyperlink r:id="rId1" w:history="1">
            <w:r w:rsidRPr="00121224">
              <w:rPr>
                <w:rStyle w:val="Hyperlink"/>
                <w:rFonts w:cs="Arial"/>
                <w:i/>
                <w:iCs/>
                <w:noProof/>
                <w:color w:val="767171" w:themeColor="background2" w:themeShade="80"/>
                <w:sz w:val="12"/>
                <w:szCs w:val="12"/>
              </w:rPr>
              <w:t>smpee@tue.nl</w:t>
            </w:r>
          </w:hyperlink>
          <w:r w:rsidRPr="00121224">
            <w:rPr>
              <w:rFonts w:cs="Arial"/>
              <w:i/>
              <w:iCs/>
              <w:noProof/>
              <w:color w:val="767171" w:themeColor="background2" w:themeShade="80"/>
              <w:sz w:val="12"/>
              <w:szCs w:val="12"/>
            </w:rPr>
            <w:br/>
          </w:r>
          <w:hyperlink r:id="rId2" w:history="1">
            <w:r w:rsidRPr="00121224">
              <w:rPr>
                <w:rStyle w:val="Hyperlink"/>
                <w:rFonts w:cs="Arial"/>
                <w:i/>
                <w:iCs/>
                <w:noProof/>
                <w:color w:val="767171" w:themeColor="background2" w:themeShade="80"/>
                <w:sz w:val="12"/>
                <w:szCs w:val="12"/>
              </w:rPr>
              <w:t>http://www.tue.nl/smpee</w:t>
            </w:r>
          </w:hyperlink>
        </w:p>
      </w:tc>
      <w:tc>
        <w:tcPr>
          <w:tcW w:w="7654" w:type="dxa"/>
          <w:shd w:val="clear" w:color="auto" w:fill="auto"/>
        </w:tcPr>
        <w:p w14:paraId="20595515" w14:textId="77777777" w:rsidR="00C73C8E" w:rsidRPr="00817137" w:rsidRDefault="00C73C8E" w:rsidP="00C73C8E">
          <w:pPr>
            <w:pStyle w:val="Voettekst"/>
            <w:ind w:left="1896" w:firstLine="4821"/>
          </w:pPr>
          <w:r w:rsidRPr="00884E6B">
            <w:rPr>
              <w:noProof/>
              <w:lang w:val="en-US"/>
            </w:rPr>
            <w:drawing>
              <wp:inline distT="0" distB="0" distL="0" distR="0" wp14:anchorId="51A14AC7" wp14:editId="77B94839">
                <wp:extent cx="520700" cy="78105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MPE-TUe small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0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shd w:val="clear" w:color="auto" w:fill="auto"/>
        </w:tcPr>
        <w:p w14:paraId="1E21BBAE" w14:textId="77777777" w:rsidR="00C73C8E" w:rsidRPr="006C7BB4" w:rsidRDefault="00C73C8E" w:rsidP="00C73C8E">
          <w:pPr>
            <w:pStyle w:val="Voettekst"/>
            <w:rPr>
              <w:sz w:val="12"/>
              <w:szCs w:val="12"/>
            </w:rPr>
          </w:pPr>
        </w:p>
      </w:tc>
    </w:tr>
  </w:tbl>
  <w:p w14:paraId="5815EEA4" w14:textId="68C9671F" w:rsidR="00137A0D" w:rsidRPr="00137A0D" w:rsidRDefault="00137A0D" w:rsidP="00C73C8E">
    <w:pPr>
      <w:pStyle w:val="Voettekst"/>
      <w:tabs>
        <w:tab w:val="clear" w:pos="4536"/>
        <w:tab w:val="clear" w:pos="9072"/>
        <w:tab w:val="left" w:pos="6804"/>
        <w:tab w:val="left" w:pos="9639"/>
      </w:tabs>
      <w:ind w:right="360"/>
      <w:jc w:val="center"/>
      <w:rPr>
        <w:rFonts w:asciiTheme="majorHAnsi" w:hAnsiTheme="majorHAnsi" w:cstheme="majorHAnsi"/>
        <w:sz w:val="16"/>
        <w:szCs w:val="16"/>
        <w:lang w:val="en-US"/>
      </w:rPr>
    </w:pPr>
    <w:r>
      <w:rPr>
        <w:rFonts w:asciiTheme="majorHAnsi" w:hAnsiTheme="majorHAnsi" w:cstheme="majorHAnsi"/>
        <w:sz w:val="16"/>
        <w:szCs w:val="16"/>
        <w:lang w:val="en-GB"/>
      </w:rPr>
      <w:fldChar w:fldCharType="begin"/>
    </w:r>
    <w:r>
      <w:rPr>
        <w:rFonts w:asciiTheme="majorHAnsi" w:hAnsiTheme="majorHAnsi" w:cstheme="majorHAnsi"/>
        <w:sz w:val="16"/>
        <w:szCs w:val="16"/>
        <w:lang w:val="en-GB"/>
      </w:rPr>
      <w:instrText xml:space="preserve"> PAGE  \* MERGEFORMAT </w:instrText>
    </w:r>
    <w:r>
      <w:rPr>
        <w:rFonts w:asciiTheme="majorHAnsi" w:hAnsiTheme="majorHAnsi" w:cstheme="majorHAnsi"/>
        <w:sz w:val="16"/>
        <w:szCs w:val="16"/>
        <w:lang w:val="en-GB"/>
      </w:rPr>
      <w:fldChar w:fldCharType="separate"/>
    </w:r>
    <w:r w:rsidR="0020208B" w:rsidRPr="0020208B">
      <w:rPr>
        <w:rFonts w:asciiTheme="majorHAnsi" w:hAnsiTheme="majorHAnsi" w:cstheme="majorHAnsi"/>
        <w:noProof/>
        <w:lang w:val="en-GB"/>
      </w:rPr>
      <w:t>1</w:t>
    </w:r>
    <w:r>
      <w:rPr>
        <w:rFonts w:asciiTheme="majorHAnsi" w:hAnsiTheme="majorHAnsi" w:cstheme="majorHAnsi"/>
        <w:sz w:val="16"/>
        <w:szCs w:val="16"/>
        <w:lang w:val="en-GB"/>
      </w:rPr>
      <w:fldChar w:fldCharType="end"/>
    </w:r>
    <w:r w:rsidR="00C73C8E">
      <w:rPr>
        <w:rStyle w:val="Paginanummer"/>
        <w:rFonts w:asciiTheme="majorHAnsi" w:hAnsiTheme="majorHAnsi" w:cstheme="majorHAnsi"/>
        <w:sz w:val="16"/>
        <w:szCs w:val="16"/>
        <w:lang w:val="en-US"/>
      </w:rPr>
      <w:t>/</w:t>
    </w:r>
    <w:r w:rsidR="00E7173E">
      <w:rPr>
        <w:rStyle w:val="Paginanummer"/>
        <w:rFonts w:asciiTheme="majorHAnsi" w:hAnsiTheme="majorHAnsi" w:cstheme="majorHAnsi"/>
        <w:sz w:val="16"/>
        <w:szCs w:val="16"/>
        <w:lang w:val="en-US"/>
      </w:rPr>
      <w:fldChar w:fldCharType="begin"/>
    </w:r>
    <w:r w:rsidR="00E7173E">
      <w:rPr>
        <w:rStyle w:val="Paginanummer"/>
        <w:rFonts w:asciiTheme="majorHAnsi" w:hAnsiTheme="majorHAnsi" w:cstheme="majorHAnsi"/>
        <w:sz w:val="16"/>
        <w:szCs w:val="16"/>
        <w:lang w:val="en-US"/>
      </w:rPr>
      <w:instrText xml:space="preserve"> NUMPAGES  \* MERGEFORMAT </w:instrText>
    </w:r>
    <w:r w:rsidR="00E7173E">
      <w:rPr>
        <w:rStyle w:val="Paginanummer"/>
        <w:rFonts w:asciiTheme="majorHAnsi" w:hAnsiTheme="majorHAnsi" w:cstheme="majorHAnsi"/>
        <w:sz w:val="16"/>
        <w:szCs w:val="16"/>
        <w:lang w:val="en-US"/>
      </w:rPr>
      <w:fldChar w:fldCharType="separate"/>
    </w:r>
    <w:r w:rsidR="0020208B" w:rsidRPr="0020208B">
      <w:rPr>
        <w:rStyle w:val="Paginanummer"/>
        <w:rFonts w:asciiTheme="majorHAnsi" w:hAnsiTheme="majorHAnsi" w:cstheme="majorHAnsi"/>
        <w:noProof/>
      </w:rPr>
      <w:t>3</w:t>
    </w:r>
    <w:r w:rsidR="00E7173E">
      <w:rPr>
        <w:rStyle w:val="Paginanummer"/>
        <w:rFonts w:asciiTheme="majorHAnsi" w:hAnsiTheme="majorHAnsi" w:cstheme="majorHAnsi"/>
        <w:sz w:val="16"/>
        <w:szCs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108A" w14:textId="77777777" w:rsidR="00FC7797" w:rsidRDefault="00FC7797">
      <w:r>
        <w:separator/>
      </w:r>
    </w:p>
  </w:footnote>
  <w:footnote w:type="continuationSeparator" w:id="0">
    <w:p w14:paraId="3687DF46" w14:textId="77777777" w:rsidR="00FC7797" w:rsidRDefault="00FC7797">
      <w:r>
        <w:continuationSeparator/>
      </w:r>
    </w:p>
  </w:footnote>
  <w:footnote w:type="continuationNotice" w:id="1">
    <w:p w14:paraId="670CC5EE" w14:textId="77777777" w:rsidR="00FC7797" w:rsidRDefault="00FC779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DD65E" w14:textId="0717F049" w:rsidR="00FD7D47" w:rsidRPr="00FD7D47" w:rsidRDefault="00EC32D4" w:rsidP="00FD7D47">
    <w:pPr>
      <w:tabs>
        <w:tab w:val="left" w:pos="2067"/>
        <w:tab w:val="right" w:pos="10494"/>
      </w:tabs>
      <w:rPr>
        <w:rFonts w:asciiTheme="minorHAnsi" w:hAnsiTheme="minorHAnsi" w:cstheme="minorHAnsi"/>
        <w:b/>
        <w:sz w:val="16"/>
        <w:szCs w:val="16"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6F6B1E7" wp14:editId="1A82D437">
          <wp:simplePos x="0" y="0"/>
          <wp:positionH relativeFrom="page">
            <wp:posOffset>0</wp:posOffset>
          </wp:positionH>
          <wp:positionV relativeFrom="page">
            <wp:posOffset>375</wp:posOffset>
          </wp:positionV>
          <wp:extent cx="7560000" cy="106992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PE achtergrond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E23">
      <w:ptab w:relativeTo="margin" w:alignment="right" w:leader="none"/>
    </w:r>
    <w:r w:rsidR="00FD7D47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CAEDF65" wp14:editId="6B8365DD">
          <wp:simplePos x="0" y="0"/>
          <wp:positionH relativeFrom="page">
            <wp:posOffset>629920</wp:posOffset>
          </wp:positionH>
          <wp:positionV relativeFrom="page">
            <wp:posOffset>360045</wp:posOffset>
          </wp:positionV>
          <wp:extent cx="3056400" cy="1018800"/>
          <wp:effectExtent l="0" t="0" r="444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MPE foto MRI scan wid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400" cy="10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D47" w:rsidRPr="00FD7D47">
      <w:rPr>
        <w:rFonts w:asciiTheme="minorHAnsi" w:hAnsiTheme="minorHAnsi" w:cstheme="minorHAnsi"/>
        <w:b/>
        <w:sz w:val="16"/>
        <w:szCs w:val="16"/>
        <w:lang w:val="en-US"/>
      </w:rPr>
      <w:t>SMPE/e – Post-Master Class</w:t>
    </w:r>
  </w:p>
  <w:p w14:paraId="2F61D93B" w14:textId="3E7E8FB0" w:rsidR="00183636" w:rsidRPr="00FD7D47" w:rsidRDefault="004D65CF" w:rsidP="00FD7D47">
    <w:pPr>
      <w:ind w:left="8496"/>
      <w:jc w:val="right"/>
      <w:rPr>
        <w:rFonts w:asciiTheme="minorHAnsi" w:hAnsiTheme="minorHAnsi" w:cstheme="minorHAnsi"/>
        <w:b/>
        <w:sz w:val="16"/>
        <w:szCs w:val="16"/>
        <w:lang w:val="en-US"/>
      </w:rPr>
    </w:pPr>
    <w:r>
      <w:rPr>
        <w:rFonts w:asciiTheme="minorHAnsi" w:hAnsiTheme="minorHAnsi" w:cstheme="minorHAnsi"/>
        <w:b/>
        <w:sz w:val="16"/>
        <w:szCs w:val="16"/>
        <w:lang w:val="en-US"/>
      </w:rPr>
      <w:t xml:space="preserve">Ref.: SMPE/e </w:t>
    </w:r>
    <w:r w:rsidR="006C3D4D">
      <w:rPr>
        <w:rFonts w:asciiTheme="minorHAnsi" w:hAnsiTheme="minorHAnsi" w:cstheme="minorHAnsi"/>
        <w:b/>
        <w:sz w:val="16"/>
        <w:szCs w:val="16"/>
        <w:lang w:val="en-US"/>
      </w:rPr>
      <w:t>[</w:t>
    </w:r>
    <w:r w:rsidR="008E40E0">
      <w:rPr>
        <w:rFonts w:asciiTheme="minorHAnsi" w:hAnsiTheme="minorHAnsi" w:cstheme="minorHAnsi"/>
        <w:b/>
        <w:sz w:val="16"/>
        <w:szCs w:val="16"/>
        <w:lang w:val="en-US"/>
      </w:rPr>
      <w:t>FM</w:t>
    </w:r>
    <w:r w:rsidR="00F75C85">
      <w:rPr>
        <w:rFonts w:asciiTheme="minorHAnsi" w:hAnsiTheme="minorHAnsi" w:cstheme="minorHAnsi"/>
        <w:b/>
        <w:sz w:val="16"/>
        <w:szCs w:val="16"/>
        <w:lang w:val="en-US"/>
      </w:rPr>
      <w:t xml:space="preserve"> 202</w:t>
    </w:r>
    <w:r w:rsidR="00524BF3">
      <w:rPr>
        <w:rFonts w:asciiTheme="minorHAnsi" w:hAnsiTheme="minorHAnsi" w:cstheme="minorHAnsi"/>
        <w:b/>
        <w:sz w:val="16"/>
        <w:szCs w:val="16"/>
        <w:lang w:val="en-US"/>
      </w:rPr>
      <w:t>3</w:t>
    </w:r>
    <w:r w:rsidR="006C3D4D">
      <w:rPr>
        <w:rFonts w:asciiTheme="minorHAnsi" w:hAnsiTheme="minorHAnsi" w:cstheme="minorHAnsi"/>
        <w:b/>
        <w:sz w:val="16"/>
        <w:szCs w:val="16"/>
        <w:lang w:val="en-US"/>
      </w:rPr>
      <w:t>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60C8A" w14:textId="62C49BFD" w:rsidR="00400111" w:rsidRDefault="00297DE0" w:rsidP="00FD7D47">
    <w:pPr>
      <w:ind w:left="-270"/>
      <w:jc w:val="right"/>
    </w:pPr>
    <w:r>
      <w:rPr>
        <w:i/>
        <w:noProof/>
        <w:lang w:val="en-US"/>
      </w:rPr>
      <w:drawing>
        <wp:anchor distT="0" distB="0" distL="114300" distR="114300" simplePos="0" relativeHeight="251661312" behindDoc="1" locked="0" layoutInCell="1" allowOverlap="1" wp14:anchorId="2BA11B4B" wp14:editId="6D09E579">
          <wp:simplePos x="0" y="0"/>
          <wp:positionH relativeFrom="page">
            <wp:posOffset>445</wp:posOffset>
          </wp:positionH>
          <wp:positionV relativeFrom="page">
            <wp:posOffset>0</wp:posOffset>
          </wp:positionV>
          <wp:extent cx="7555510" cy="10692000"/>
          <wp:effectExtent l="0" t="0" r="1270" b="1905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PE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3636">
      <w:rPr>
        <w:i/>
      </w:rPr>
      <w:tab/>
    </w:r>
    <w:r w:rsidR="00400111">
      <w:rPr>
        <w:i/>
      </w:rPr>
      <w:tab/>
    </w:r>
    <w:r w:rsidR="00400111">
      <w:rPr>
        <w:i/>
      </w:rPr>
      <w:tab/>
    </w:r>
    <w:r w:rsidR="00400111">
      <w:rPr>
        <w:i/>
      </w:rPr>
      <w:tab/>
    </w:r>
    <w:r w:rsidR="00183636">
      <w:tab/>
    </w:r>
    <w:r w:rsidR="00183636">
      <w:tab/>
    </w:r>
    <w:r w:rsidR="00183636">
      <w:tab/>
    </w:r>
  </w:p>
  <w:p w14:paraId="45C42131" w14:textId="77777777" w:rsidR="00297DE0" w:rsidRPr="00A55F6E" w:rsidRDefault="00183636" w:rsidP="002849E7">
    <w:pPr>
      <w:jc w:val="right"/>
      <w:rPr>
        <w:lang w:val="en-US"/>
      </w:rPr>
    </w:pPr>
    <w:r>
      <w:tab/>
    </w:r>
    <w:r w:rsidRPr="00A55F6E">
      <w:rPr>
        <w:lang w:val="en-US"/>
      </w:rPr>
      <w:t xml:space="preserve">            </w:t>
    </w:r>
    <w:r w:rsidR="002849E7" w:rsidRPr="00A55F6E">
      <w:rPr>
        <w:lang w:val="en-US"/>
      </w:rPr>
      <w:tab/>
    </w:r>
    <w:r w:rsidR="002849E7" w:rsidRPr="00A55F6E">
      <w:rPr>
        <w:lang w:val="en-US"/>
      </w:rPr>
      <w:tab/>
    </w:r>
  </w:p>
  <w:p w14:paraId="259FFE48" w14:textId="77777777" w:rsidR="00297DE0" w:rsidRPr="00A55F6E" w:rsidRDefault="00297DE0" w:rsidP="002849E7">
    <w:pPr>
      <w:jc w:val="right"/>
      <w:rPr>
        <w:lang w:val="en-US"/>
      </w:rPr>
    </w:pPr>
  </w:p>
  <w:p w14:paraId="05EAE727" w14:textId="77777777" w:rsidR="00297DE0" w:rsidRPr="00A55F6E" w:rsidRDefault="00297DE0" w:rsidP="002849E7">
    <w:pPr>
      <w:jc w:val="right"/>
      <w:rPr>
        <w:lang w:val="en-US"/>
      </w:rPr>
    </w:pPr>
  </w:p>
  <w:p w14:paraId="1FB2723A" w14:textId="77777777" w:rsidR="00297DE0" w:rsidRPr="00A55F6E" w:rsidRDefault="00297DE0" w:rsidP="00297DE0">
    <w:pPr>
      <w:spacing w:line="220" w:lineRule="exact"/>
      <w:jc w:val="right"/>
      <w:rPr>
        <w:lang w:val="en-US"/>
      </w:rPr>
    </w:pPr>
  </w:p>
  <w:p w14:paraId="1BD4D13F" w14:textId="77777777" w:rsidR="00297DE0" w:rsidRPr="00A55F6E" w:rsidRDefault="00297DE0" w:rsidP="00297DE0">
    <w:pPr>
      <w:spacing w:line="220" w:lineRule="exact"/>
      <w:jc w:val="right"/>
      <w:rPr>
        <w:lang w:val="en-US"/>
      </w:rPr>
    </w:pPr>
  </w:p>
  <w:p w14:paraId="24C2F8DD" w14:textId="77777777" w:rsidR="00297DE0" w:rsidRPr="00A55F6E" w:rsidRDefault="00297DE0" w:rsidP="00297DE0">
    <w:pPr>
      <w:spacing w:line="220" w:lineRule="exact"/>
      <w:jc w:val="right"/>
      <w:rPr>
        <w:lang w:val="en-US"/>
      </w:rPr>
    </w:pPr>
  </w:p>
  <w:p w14:paraId="29DBEBB1" w14:textId="0C713865" w:rsidR="00183636" w:rsidRPr="002B6F62" w:rsidRDefault="00297DE0" w:rsidP="00297DE0">
    <w:pPr>
      <w:tabs>
        <w:tab w:val="left" w:pos="2067"/>
        <w:tab w:val="right" w:pos="10494"/>
      </w:tabs>
      <w:rPr>
        <w:rFonts w:asciiTheme="minorHAnsi" w:hAnsiTheme="minorHAnsi" w:cstheme="minorHAnsi"/>
        <w:b/>
        <w:color w:val="FFFFFF" w:themeColor="background1"/>
        <w:sz w:val="16"/>
        <w:szCs w:val="16"/>
        <w:lang w:val="en-US"/>
      </w:rPr>
    </w:pPr>
    <w:r w:rsidRPr="00A55F6E">
      <w:rPr>
        <w:rFonts w:asciiTheme="minorHAnsi" w:hAnsiTheme="minorHAnsi" w:cstheme="minorHAnsi"/>
        <w:b/>
        <w:color w:val="FFFFFF" w:themeColor="background1"/>
        <w:sz w:val="16"/>
        <w:szCs w:val="16"/>
        <w:lang w:val="en-US"/>
      </w:rPr>
      <w:tab/>
    </w:r>
    <w:r w:rsidRPr="00A55F6E">
      <w:rPr>
        <w:rFonts w:asciiTheme="minorHAnsi" w:hAnsiTheme="minorHAnsi" w:cstheme="minorHAnsi"/>
        <w:b/>
        <w:color w:val="FFFFFF" w:themeColor="background1"/>
        <w:sz w:val="16"/>
        <w:szCs w:val="16"/>
        <w:lang w:val="en-US"/>
      </w:rPr>
      <w:tab/>
    </w:r>
    <w:r w:rsidR="00183636" w:rsidRPr="002B6F62">
      <w:rPr>
        <w:rFonts w:asciiTheme="minorHAnsi" w:hAnsiTheme="minorHAnsi" w:cstheme="minorHAnsi"/>
        <w:b/>
        <w:color w:val="FFFFFF" w:themeColor="background1"/>
        <w:sz w:val="16"/>
        <w:szCs w:val="16"/>
        <w:lang w:val="en-US"/>
      </w:rPr>
      <w:t xml:space="preserve">SMPE/e – </w:t>
    </w:r>
    <w:r w:rsidR="002B6F62" w:rsidRPr="002B6F62">
      <w:rPr>
        <w:rFonts w:asciiTheme="minorHAnsi" w:hAnsiTheme="minorHAnsi" w:cstheme="minorHAnsi"/>
        <w:b/>
        <w:color w:val="FFFFFF" w:themeColor="background1"/>
        <w:sz w:val="16"/>
        <w:szCs w:val="16"/>
        <w:lang w:val="en-US"/>
      </w:rPr>
      <w:t>Post-Master Class</w:t>
    </w:r>
  </w:p>
  <w:p w14:paraId="6EF61101" w14:textId="6C216437" w:rsidR="00B81377" w:rsidRPr="00655772" w:rsidRDefault="002849E7" w:rsidP="00264D27">
    <w:pPr>
      <w:ind w:left="8496"/>
      <w:jc w:val="right"/>
      <w:rPr>
        <w:rFonts w:asciiTheme="minorHAnsi" w:hAnsiTheme="minorHAnsi" w:cstheme="minorHAnsi"/>
        <w:b/>
        <w:color w:val="FFFFFF" w:themeColor="background1"/>
        <w:sz w:val="16"/>
        <w:szCs w:val="16"/>
        <w:lang w:val="en-GB"/>
      </w:rPr>
    </w:pPr>
    <w:r w:rsidRPr="00B23509">
      <w:rPr>
        <w:rFonts w:asciiTheme="minorHAnsi" w:hAnsiTheme="minorHAnsi" w:cstheme="minorHAnsi"/>
        <w:b/>
        <w:color w:val="FFFFFF" w:themeColor="background1"/>
        <w:sz w:val="16"/>
        <w:szCs w:val="16"/>
        <w:lang w:val="en-US"/>
      </w:rPr>
      <w:t>Ref.: SMPE/e</w:t>
    </w:r>
    <w:r w:rsidR="006D6A3B">
      <w:rPr>
        <w:rFonts w:asciiTheme="minorHAnsi" w:hAnsiTheme="minorHAnsi" w:cstheme="minorHAnsi"/>
        <w:b/>
        <w:color w:val="FFFFFF" w:themeColor="background1"/>
        <w:sz w:val="16"/>
        <w:szCs w:val="16"/>
        <w:lang w:val="en-US"/>
      </w:rPr>
      <w:t xml:space="preserve"> </w:t>
    </w:r>
    <w:r w:rsidR="00AC73B2" w:rsidRPr="00B23509">
      <w:rPr>
        <w:rFonts w:asciiTheme="minorHAnsi" w:hAnsiTheme="minorHAnsi" w:cstheme="minorHAnsi"/>
        <w:b/>
        <w:color w:val="FFFFFF" w:themeColor="background1"/>
        <w:sz w:val="16"/>
        <w:szCs w:val="16"/>
        <w:lang w:val="en-US"/>
      </w:rPr>
      <w:t>[</w:t>
    </w:r>
    <w:r w:rsidR="008E40E0">
      <w:rPr>
        <w:rFonts w:asciiTheme="minorHAnsi" w:hAnsiTheme="minorHAnsi" w:cstheme="minorHAnsi"/>
        <w:b/>
        <w:color w:val="FFFFFF" w:themeColor="background1"/>
        <w:sz w:val="16"/>
        <w:szCs w:val="16"/>
        <w:lang w:val="en-US"/>
      </w:rPr>
      <w:t>FM</w:t>
    </w:r>
    <w:r w:rsidR="006C3D4D" w:rsidRPr="00655772">
      <w:rPr>
        <w:rFonts w:asciiTheme="minorHAnsi" w:hAnsiTheme="minorHAnsi" w:cstheme="minorHAnsi"/>
        <w:b/>
        <w:color w:val="FFFFFF" w:themeColor="background1"/>
        <w:sz w:val="16"/>
        <w:szCs w:val="16"/>
        <w:lang w:val="en-GB"/>
      </w:rPr>
      <w:t xml:space="preserve"> 202</w:t>
    </w:r>
    <w:r w:rsidR="00524BF3">
      <w:rPr>
        <w:rFonts w:asciiTheme="minorHAnsi" w:hAnsiTheme="minorHAnsi" w:cstheme="minorHAnsi"/>
        <w:b/>
        <w:color w:val="FFFFFF" w:themeColor="background1"/>
        <w:sz w:val="16"/>
        <w:szCs w:val="16"/>
        <w:lang w:val="en-GB"/>
      </w:rPr>
      <w:t>3</w:t>
    </w:r>
    <w:r w:rsidR="006C3D4D" w:rsidRPr="00655772">
      <w:rPr>
        <w:rFonts w:asciiTheme="minorHAnsi" w:hAnsiTheme="minorHAnsi" w:cstheme="minorHAnsi"/>
        <w:b/>
        <w:color w:val="FFFFFF" w:themeColor="background1"/>
        <w:sz w:val="16"/>
        <w:szCs w:val="16"/>
        <w:lang w:val="en-GB"/>
      </w:rPr>
      <w:t>]</w:t>
    </w:r>
  </w:p>
  <w:p w14:paraId="54C40DB7" w14:textId="77777777" w:rsidR="00264D27" w:rsidRPr="00655772" w:rsidRDefault="00264D27" w:rsidP="00264D27">
    <w:pPr>
      <w:ind w:left="8496"/>
      <w:jc w:val="right"/>
      <w:rPr>
        <w:rFonts w:asciiTheme="minorHAnsi" w:hAnsiTheme="minorHAnsi" w:cstheme="minorHAnsi"/>
        <w:b/>
        <w:color w:val="FFFFFF" w:themeColor="background1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2141"/>
    <w:multiLevelType w:val="multilevel"/>
    <w:tmpl w:val="9A0677B0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F93562"/>
    <w:multiLevelType w:val="hybridMultilevel"/>
    <w:tmpl w:val="E2D46958"/>
    <w:lvl w:ilvl="0" w:tplc="F2B6E57E">
      <w:start w:val="1"/>
      <w:numFmt w:val="bullet"/>
      <w:lvlText w:val="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A7100"/>
    <w:multiLevelType w:val="hybridMultilevel"/>
    <w:tmpl w:val="D3F60C52"/>
    <w:lvl w:ilvl="0" w:tplc="F2B6E57E">
      <w:start w:val="1"/>
      <w:numFmt w:val="bullet"/>
      <w:lvlText w:val="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31372"/>
    <w:multiLevelType w:val="hybridMultilevel"/>
    <w:tmpl w:val="5C3CF19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F409B"/>
    <w:multiLevelType w:val="multilevel"/>
    <w:tmpl w:val="E2D46958"/>
    <w:lvl w:ilvl="0">
      <w:start w:val="1"/>
      <w:numFmt w:val="bullet"/>
      <w:lvlText w:val="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01122"/>
    <w:multiLevelType w:val="hybridMultilevel"/>
    <w:tmpl w:val="BF3AB988"/>
    <w:lvl w:ilvl="0" w:tplc="A8D0A9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6" w15:restartNumberingAfterBreak="0">
    <w:nsid w:val="162A739B"/>
    <w:multiLevelType w:val="hybridMultilevel"/>
    <w:tmpl w:val="76FAC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649FE"/>
    <w:multiLevelType w:val="hybridMultilevel"/>
    <w:tmpl w:val="C118428E"/>
    <w:lvl w:ilvl="0" w:tplc="A8D0A91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8" w15:restartNumberingAfterBreak="0">
    <w:nsid w:val="26A65815"/>
    <w:multiLevelType w:val="hybridMultilevel"/>
    <w:tmpl w:val="ECF04F5C"/>
    <w:lvl w:ilvl="0" w:tplc="37B0E1A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28602190"/>
    <w:multiLevelType w:val="hybridMultilevel"/>
    <w:tmpl w:val="A8763BBA"/>
    <w:lvl w:ilvl="0" w:tplc="499EAF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83C14"/>
    <w:multiLevelType w:val="hybridMultilevel"/>
    <w:tmpl w:val="0D0E3D52"/>
    <w:lvl w:ilvl="0" w:tplc="F2B6E57E">
      <w:start w:val="1"/>
      <w:numFmt w:val="bullet"/>
      <w:lvlText w:val=""/>
      <w:lvlJc w:val="left"/>
      <w:pPr>
        <w:tabs>
          <w:tab w:val="num" w:pos="2200"/>
        </w:tabs>
        <w:ind w:left="2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9F26D46"/>
    <w:multiLevelType w:val="hybridMultilevel"/>
    <w:tmpl w:val="E7D44D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BB1067"/>
    <w:multiLevelType w:val="hybridMultilevel"/>
    <w:tmpl w:val="E98E7B6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51828"/>
    <w:multiLevelType w:val="hybridMultilevel"/>
    <w:tmpl w:val="DE642E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C5B6895"/>
    <w:multiLevelType w:val="hybridMultilevel"/>
    <w:tmpl w:val="B494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57F7F"/>
    <w:multiLevelType w:val="hybridMultilevel"/>
    <w:tmpl w:val="0D4C73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32D1460E"/>
    <w:multiLevelType w:val="hybridMultilevel"/>
    <w:tmpl w:val="AFC6C1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C24FFA"/>
    <w:multiLevelType w:val="hybridMultilevel"/>
    <w:tmpl w:val="661A8A72"/>
    <w:lvl w:ilvl="0" w:tplc="AE3EF9A2">
      <w:start w:val="8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03EEB"/>
    <w:multiLevelType w:val="hybridMultilevel"/>
    <w:tmpl w:val="E8744924"/>
    <w:lvl w:ilvl="0" w:tplc="62CCB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524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0E2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524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E45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781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A8D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C4F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94A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9511350"/>
    <w:multiLevelType w:val="hybridMultilevel"/>
    <w:tmpl w:val="2602A5AE"/>
    <w:lvl w:ilvl="0" w:tplc="F2B6E57E">
      <w:start w:val="1"/>
      <w:numFmt w:val="bullet"/>
      <w:lvlText w:val="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37B0E1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52F01"/>
    <w:multiLevelType w:val="hybridMultilevel"/>
    <w:tmpl w:val="CC7E9020"/>
    <w:lvl w:ilvl="0" w:tplc="F2B6E57E">
      <w:start w:val="1"/>
      <w:numFmt w:val="bullet"/>
      <w:lvlText w:val="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AE3358"/>
    <w:multiLevelType w:val="hybridMultilevel"/>
    <w:tmpl w:val="DF488748"/>
    <w:lvl w:ilvl="0" w:tplc="37B0E1A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 w15:restartNumberingAfterBreak="0">
    <w:nsid w:val="41824A0B"/>
    <w:multiLevelType w:val="hybridMultilevel"/>
    <w:tmpl w:val="9A0677B0"/>
    <w:lvl w:ilvl="0" w:tplc="499EAF9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28067A0"/>
    <w:multiLevelType w:val="hybridMultilevel"/>
    <w:tmpl w:val="5B88DFA6"/>
    <w:lvl w:ilvl="0" w:tplc="0413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4" w15:restartNumberingAfterBreak="0">
    <w:nsid w:val="46A142BE"/>
    <w:multiLevelType w:val="hybridMultilevel"/>
    <w:tmpl w:val="76AC10A6"/>
    <w:lvl w:ilvl="0" w:tplc="A8D0A91E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2844"/>
        </w:tabs>
        <w:ind w:left="284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564"/>
        </w:tabs>
        <w:ind w:left="356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284"/>
        </w:tabs>
        <w:ind w:left="428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004"/>
        </w:tabs>
        <w:ind w:left="500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444"/>
        </w:tabs>
        <w:ind w:left="644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164"/>
        </w:tabs>
        <w:ind w:left="716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</w:rPr>
    </w:lvl>
  </w:abstractNum>
  <w:abstractNum w:abstractNumId="25" w15:restartNumberingAfterBreak="0">
    <w:nsid w:val="476B2068"/>
    <w:multiLevelType w:val="hybridMultilevel"/>
    <w:tmpl w:val="CDE2E9FA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AF84A03"/>
    <w:multiLevelType w:val="hybridMultilevel"/>
    <w:tmpl w:val="405213C0"/>
    <w:lvl w:ilvl="0" w:tplc="041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50C7550"/>
    <w:multiLevelType w:val="hybridMultilevel"/>
    <w:tmpl w:val="8A601FC2"/>
    <w:lvl w:ilvl="0" w:tplc="F2B6E57E">
      <w:start w:val="1"/>
      <w:numFmt w:val="bullet"/>
      <w:lvlText w:val="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A7F4B"/>
    <w:multiLevelType w:val="hybridMultilevel"/>
    <w:tmpl w:val="D2CC83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601B17"/>
    <w:multiLevelType w:val="hybridMultilevel"/>
    <w:tmpl w:val="0CA0C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950028"/>
    <w:multiLevelType w:val="hybridMultilevel"/>
    <w:tmpl w:val="4ED6DDF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63736"/>
    <w:multiLevelType w:val="hybridMultilevel"/>
    <w:tmpl w:val="C23AC0A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74EA6"/>
    <w:multiLevelType w:val="hybridMultilevel"/>
    <w:tmpl w:val="D86A1B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D93625"/>
    <w:multiLevelType w:val="hybridMultilevel"/>
    <w:tmpl w:val="E42AA47E"/>
    <w:lvl w:ilvl="0" w:tplc="F2B6E57E">
      <w:start w:val="1"/>
      <w:numFmt w:val="bullet"/>
      <w:lvlText w:val=""/>
      <w:lvlJc w:val="left"/>
      <w:pPr>
        <w:tabs>
          <w:tab w:val="num" w:pos="2200"/>
        </w:tabs>
        <w:ind w:left="2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E034040"/>
    <w:multiLevelType w:val="hybridMultilevel"/>
    <w:tmpl w:val="144E7154"/>
    <w:lvl w:ilvl="0" w:tplc="8672277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5" w15:restartNumberingAfterBreak="0">
    <w:nsid w:val="6FA27807"/>
    <w:multiLevelType w:val="hybridMultilevel"/>
    <w:tmpl w:val="CAAA616A"/>
    <w:lvl w:ilvl="0" w:tplc="6CFA258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B4EDD"/>
    <w:multiLevelType w:val="hybridMultilevel"/>
    <w:tmpl w:val="7E063824"/>
    <w:lvl w:ilvl="0" w:tplc="37B0E1A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1542CB"/>
    <w:multiLevelType w:val="hybridMultilevel"/>
    <w:tmpl w:val="D886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63B3C"/>
    <w:multiLevelType w:val="hybridMultilevel"/>
    <w:tmpl w:val="757EF1D8"/>
    <w:lvl w:ilvl="0" w:tplc="A8D0A91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B193C99"/>
    <w:multiLevelType w:val="hybridMultilevel"/>
    <w:tmpl w:val="DB002574"/>
    <w:lvl w:ilvl="0" w:tplc="37B0E1A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097214753">
    <w:abstractNumId w:val="20"/>
  </w:num>
  <w:num w:numId="2" w16cid:durableId="1348213810">
    <w:abstractNumId w:val="2"/>
  </w:num>
  <w:num w:numId="3" w16cid:durableId="454249809">
    <w:abstractNumId w:val="1"/>
  </w:num>
  <w:num w:numId="4" w16cid:durableId="1397819886">
    <w:abstractNumId w:val="10"/>
  </w:num>
  <w:num w:numId="5" w16cid:durableId="1108696631">
    <w:abstractNumId w:val="33"/>
  </w:num>
  <w:num w:numId="6" w16cid:durableId="212888309">
    <w:abstractNumId w:val="27"/>
  </w:num>
  <w:num w:numId="7" w16cid:durableId="435637511">
    <w:abstractNumId w:val="35"/>
  </w:num>
  <w:num w:numId="8" w16cid:durableId="134031613">
    <w:abstractNumId w:val="4"/>
  </w:num>
  <w:num w:numId="9" w16cid:durableId="452139865">
    <w:abstractNumId w:val="19"/>
  </w:num>
  <w:num w:numId="10" w16cid:durableId="1897667736">
    <w:abstractNumId w:val="32"/>
  </w:num>
  <w:num w:numId="11" w16cid:durableId="1100493837">
    <w:abstractNumId w:val="8"/>
  </w:num>
  <w:num w:numId="12" w16cid:durableId="363021262">
    <w:abstractNumId w:val="36"/>
  </w:num>
  <w:num w:numId="13" w16cid:durableId="1391611224">
    <w:abstractNumId w:val="21"/>
  </w:num>
  <w:num w:numId="14" w16cid:durableId="1535539834">
    <w:abstractNumId w:val="39"/>
  </w:num>
  <w:num w:numId="15" w16cid:durableId="545846">
    <w:abstractNumId w:val="30"/>
  </w:num>
  <w:num w:numId="16" w16cid:durableId="50691281">
    <w:abstractNumId w:val="12"/>
  </w:num>
  <w:num w:numId="17" w16cid:durableId="1492674823">
    <w:abstractNumId w:val="3"/>
  </w:num>
  <w:num w:numId="18" w16cid:durableId="74130976">
    <w:abstractNumId w:val="23"/>
  </w:num>
  <w:num w:numId="19" w16cid:durableId="787624371">
    <w:abstractNumId w:val="31"/>
  </w:num>
  <w:num w:numId="20" w16cid:durableId="1874532230">
    <w:abstractNumId w:val="9"/>
  </w:num>
  <w:num w:numId="21" w16cid:durableId="440682587">
    <w:abstractNumId w:val="24"/>
  </w:num>
  <w:num w:numId="22" w16cid:durableId="818018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0055901">
    <w:abstractNumId w:val="18"/>
  </w:num>
  <w:num w:numId="24" w16cid:durableId="980117771">
    <w:abstractNumId w:val="22"/>
  </w:num>
  <w:num w:numId="25" w16cid:durableId="202786624">
    <w:abstractNumId w:val="0"/>
  </w:num>
  <w:num w:numId="26" w16cid:durableId="1123302362">
    <w:abstractNumId w:val="38"/>
  </w:num>
  <w:num w:numId="27" w16cid:durableId="794909494">
    <w:abstractNumId w:val="7"/>
  </w:num>
  <w:num w:numId="28" w16cid:durableId="2091349355">
    <w:abstractNumId w:val="29"/>
  </w:num>
  <w:num w:numId="29" w16cid:durableId="1097824953">
    <w:abstractNumId w:val="14"/>
  </w:num>
  <w:num w:numId="30" w16cid:durableId="1866360210">
    <w:abstractNumId w:val="28"/>
  </w:num>
  <w:num w:numId="31" w16cid:durableId="532038076">
    <w:abstractNumId w:val="11"/>
  </w:num>
  <w:num w:numId="32" w16cid:durableId="893274894">
    <w:abstractNumId w:val="17"/>
  </w:num>
  <w:num w:numId="33" w16cid:durableId="812678062">
    <w:abstractNumId w:val="13"/>
  </w:num>
  <w:num w:numId="34" w16cid:durableId="1816802225">
    <w:abstractNumId w:val="16"/>
  </w:num>
  <w:num w:numId="35" w16cid:durableId="2048485503">
    <w:abstractNumId w:val="6"/>
  </w:num>
  <w:num w:numId="36" w16cid:durableId="1999071507">
    <w:abstractNumId w:val="37"/>
  </w:num>
  <w:num w:numId="37" w16cid:durableId="288126769">
    <w:abstractNumId w:val="5"/>
  </w:num>
  <w:num w:numId="38" w16cid:durableId="1332178153">
    <w:abstractNumId w:val="5"/>
  </w:num>
  <w:num w:numId="39" w16cid:durableId="1425031176">
    <w:abstractNumId w:val="34"/>
  </w:num>
  <w:num w:numId="40" w16cid:durableId="2147241244">
    <w:abstractNumId w:val="26"/>
  </w:num>
  <w:num w:numId="41" w16cid:durableId="45190000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umenttype" w:val="Memo"/>
  </w:docVars>
  <w:rsids>
    <w:rsidRoot w:val="004F2175"/>
    <w:rsid w:val="0000459E"/>
    <w:rsid w:val="00005ABD"/>
    <w:rsid w:val="00006A66"/>
    <w:rsid w:val="00010F12"/>
    <w:rsid w:val="00011D29"/>
    <w:rsid w:val="0001325F"/>
    <w:rsid w:val="000141C2"/>
    <w:rsid w:val="000161D8"/>
    <w:rsid w:val="00021B3D"/>
    <w:rsid w:val="00021DCA"/>
    <w:rsid w:val="00023434"/>
    <w:rsid w:val="00023993"/>
    <w:rsid w:val="00024B10"/>
    <w:rsid w:val="0002781C"/>
    <w:rsid w:val="0003358D"/>
    <w:rsid w:val="00033798"/>
    <w:rsid w:val="000344DF"/>
    <w:rsid w:val="000347C0"/>
    <w:rsid w:val="00036DFA"/>
    <w:rsid w:val="00042B2E"/>
    <w:rsid w:val="00045304"/>
    <w:rsid w:val="00045B99"/>
    <w:rsid w:val="00046B83"/>
    <w:rsid w:val="00052549"/>
    <w:rsid w:val="0006411F"/>
    <w:rsid w:val="000706AF"/>
    <w:rsid w:val="00072B5A"/>
    <w:rsid w:val="00074427"/>
    <w:rsid w:val="00075139"/>
    <w:rsid w:val="000779FE"/>
    <w:rsid w:val="00080386"/>
    <w:rsid w:val="000822AD"/>
    <w:rsid w:val="00090674"/>
    <w:rsid w:val="00090C00"/>
    <w:rsid w:val="000A2B60"/>
    <w:rsid w:val="000A66CA"/>
    <w:rsid w:val="000B0A72"/>
    <w:rsid w:val="000B1A97"/>
    <w:rsid w:val="000C10E9"/>
    <w:rsid w:val="000C1D6E"/>
    <w:rsid w:val="000C7C84"/>
    <w:rsid w:val="000D3A39"/>
    <w:rsid w:val="000D5158"/>
    <w:rsid w:val="000E3D3C"/>
    <w:rsid w:val="000E4200"/>
    <w:rsid w:val="000E42DA"/>
    <w:rsid w:val="000E4473"/>
    <w:rsid w:val="000E5623"/>
    <w:rsid w:val="000F1F06"/>
    <w:rsid w:val="00103489"/>
    <w:rsid w:val="00105A70"/>
    <w:rsid w:val="00105D48"/>
    <w:rsid w:val="0011301A"/>
    <w:rsid w:val="001222B8"/>
    <w:rsid w:val="00127A57"/>
    <w:rsid w:val="00135DDB"/>
    <w:rsid w:val="00137A0D"/>
    <w:rsid w:val="0014123D"/>
    <w:rsid w:val="00143219"/>
    <w:rsid w:val="001503B9"/>
    <w:rsid w:val="00150DE1"/>
    <w:rsid w:val="00153912"/>
    <w:rsid w:val="00153B5D"/>
    <w:rsid w:val="001558A1"/>
    <w:rsid w:val="00155C67"/>
    <w:rsid w:val="0015680D"/>
    <w:rsid w:val="00161EF4"/>
    <w:rsid w:val="00176A06"/>
    <w:rsid w:val="001802C1"/>
    <w:rsid w:val="00182AB3"/>
    <w:rsid w:val="00183636"/>
    <w:rsid w:val="00183803"/>
    <w:rsid w:val="00183878"/>
    <w:rsid w:val="001850E6"/>
    <w:rsid w:val="00186C51"/>
    <w:rsid w:val="00187132"/>
    <w:rsid w:val="00190FC1"/>
    <w:rsid w:val="00192E96"/>
    <w:rsid w:val="00193911"/>
    <w:rsid w:val="00197C74"/>
    <w:rsid w:val="001A03D5"/>
    <w:rsid w:val="001A7DF3"/>
    <w:rsid w:val="001B0517"/>
    <w:rsid w:val="001B22B2"/>
    <w:rsid w:val="001B27CD"/>
    <w:rsid w:val="001B3D58"/>
    <w:rsid w:val="001B4607"/>
    <w:rsid w:val="001C0BB9"/>
    <w:rsid w:val="001C5A62"/>
    <w:rsid w:val="001D102B"/>
    <w:rsid w:val="001D6ED3"/>
    <w:rsid w:val="001D70CD"/>
    <w:rsid w:val="001E089C"/>
    <w:rsid w:val="001E21A4"/>
    <w:rsid w:val="001F17F2"/>
    <w:rsid w:val="001F3331"/>
    <w:rsid w:val="001F641E"/>
    <w:rsid w:val="002009B4"/>
    <w:rsid w:val="002019CA"/>
    <w:rsid w:val="0020208B"/>
    <w:rsid w:val="00202AAF"/>
    <w:rsid w:val="00220395"/>
    <w:rsid w:val="00225467"/>
    <w:rsid w:val="002276A0"/>
    <w:rsid w:val="00227F69"/>
    <w:rsid w:val="00230004"/>
    <w:rsid w:val="00232CB1"/>
    <w:rsid w:val="002341B1"/>
    <w:rsid w:val="00234647"/>
    <w:rsid w:val="00234A87"/>
    <w:rsid w:val="00235C38"/>
    <w:rsid w:val="00236B28"/>
    <w:rsid w:val="002375F9"/>
    <w:rsid w:val="00242088"/>
    <w:rsid w:val="00242661"/>
    <w:rsid w:val="00243D5D"/>
    <w:rsid w:val="00244E87"/>
    <w:rsid w:val="002538CC"/>
    <w:rsid w:val="00255A3D"/>
    <w:rsid w:val="002578CD"/>
    <w:rsid w:val="00261AE1"/>
    <w:rsid w:val="00262E98"/>
    <w:rsid w:val="00264A1A"/>
    <w:rsid w:val="00264D27"/>
    <w:rsid w:val="0026516D"/>
    <w:rsid w:val="0026582B"/>
    <w:rsid w:val="0026684A"/>
    <w:rsid w:val="00267C50"/>
    <w:rsid w:val="00271EA6"/>
    <w:rsid w:val="002731DB"/>
    <w:rsid w:val="00274267"/>
    <w:rsid w:val="00275D40"/>
    <w:rsid w:val="002760E8"/>
    <w:rsid w:val="00282725"/>
    <w:rsid w:val="002849E7"/>
    <w:rsid w:val="002948A2"/>
    <w:rsid w:val="00297DE0"/>
    <w:rsid w:val="002A0F54"/>
    <w:rsid w:val="002A3127"/>
    <w:rsid w:val="002A45D0"/>
    <w:rsid w:val="002A559B"/>
    <w:rsid w:val="002A693F"/>
    <w:rsid w:val="002A7C4D"/>
    <w:rsid w:val="002B002C"/>
    <w:rsid w:val="002B0952"/>
    <w:rsid w:val="002B29D3"/>
    <w:rsid w:val="002B3AEB"/>
    <w:rsid w:val="002B6899"/>
    <w:rsid w:val="002B6A64"/>
    <w:rsid w:val="002B6F62"/>
    <w:rsid w:val="002B751D"/>
    <w:rsid w:val="002B785E"/>
    <w:rsid w:val="002C098B"/>
    <w:rsid w:val="002C0DE2"/>
    <w:rsid w:val="002C1CF0"/>
    <w:rsid w:val="002C2C7B"/>
    <w:rsid w:val="002C393D"/>
    <w:rsid w:val="002D0B08"/>
    <w:rsid w:val="002D2C76"/>
    <w:rsid w:val="002D709E"/>
    <w:rsid w:val="002E0719"/>
    <w:rsid w:val="002E2D88"/>
    <w:rsid w:val="002E78EF"/>
    <w:rsid w:val="002F240D"/>
    <w:rsid w:val="0030063E"/>
    <w:rsid w:val="003019C6"/>
    <w:rsid w:val="0031521E"/>
    <w:rsid w:val="003168AD"/>
    <w:rsid w:val="00316D06"/>
    <w:rsid w:val="003176C8"/>
    <w:rsid w:val="0032037B"/>
    <w:rsid w:val="00325DAD"/>
    <w:rsid w:val="00327A99"/>
    <w:rsid w:val="00327BCB"/>
    <w:rsid w:val="00327F83"/>
    <w:rsid w:val="00330D47"/>
    <w:rsid w:val="00333950"/>
    <w:rsid w:val="00334CB3"/>
    <w:rsid w:val="00343E99"/>
    <w:rsid w:val="003448E7"/>
    <w:rsid w:val="00347F4A"/>
    <w:rsid w:val="0035160B"/>
    <w:rsid w:val="00352567"/>
    <w:rsid w:val="00352DC6"/>
    <w:rsid w:val="00355AF9"/>
    <w:rsid w:val="003610E2"/>
    <w:rsid w:val="00362BFF"/>
    <w:rsid w:val="00364077"/>
    <w:rsid w:val="0036571C"/>
    <w:rsid w:val="00366290"/>
    <w:rsid w:val="003718AB"/>
    <w:rsid w:val="003726FB"/>
    <w:rsid w:val="0037448A"/>
    <w:rsid w:val="00374823"/>
    <w:rsid w:val="003804AE"/>
    <w:rsid w:val="003806F8"/>
    <w:rsid w:val="00381A02"/>
    <w:rsid w:val="00382426"/>
    <w:rsid w:val="00383F5E"/>
    <w:rsid w:val="00390368"/>
    <w:rsid w:val="00391643"/>
    <w:rsid w:val="00393D60"/>
    <w:rsid w:val="00396036"/>
    <w:rsid w:val="00397C70"/>
    <w:rsid w:val="003A147D"/>
    <w:rsid w:val="003A22CA"/>
    <w:rsid w:val="003A51DD"/>
    <w:rsid w:val="003A5AB8"/>
    <w:rsid w:val="003B542A"/>
    <w:rsid w:val="003C7A74"/>
    <w:rsid w:val="003D77BE"/>
    <w:rsid w:val="003E12BC"/>
    <w:rsid w:val="003E6C4D"/>
    <w:rsid w:val="003F0694"/>
    <w:rsid w:val="003F24DF"/>
    <w:rsid w:val="00400111"/>
    <w:rsid w:val="00400A1A"/>
    <w:rsid w:val="0040193A"/>
    <w:rsid w:val="0040206C"/>
    <w:rsid w:val="004025F9"/>
    <w:rsid w:val="00412142"/>
    <w:rsid w:val="00412CE1"/>
    <w:rsid w:val="00413CA5"/>
    <w:rsid w:val="00423397"/>
    <w:rsid w:val="00423C57"/>
    <w:rsid w:val="00423E9A"/>
    <w:rsid w:val="00425C45"/>
    <w:rsid w:val="00427399"/>
    <w:rsid w:val="00432CDF"/>
    <w:rsid w:val="004337CF"/>
    <w:rsid w:val="00436233"/>
    <w:rsid w:val="004364E0"/>
    <w:rsid w:val="00437F41"/>
    <w:rsid w:val="004420A5"/>
    <w:rsid w:val="004439B3"/>
    <w:rsid w:val="00446842"/>
    <w:rsid w:val="00446BA8"/>
    <w:rsid w:val="00446CA6"/>
    <w:rsid w:val="00451EEB"/>
    <w:rsid w:val="00455F99"/>
    <w:rsid w:val="0046254A"/>
    <w:rsid w:val="004655C9"/>
    <w:rsid w:val="004665D8"/>
    <w:rsid w:val="00466AA0"/>
    <w:rsid w:val="00471DFD"/>
    <w:rsid w:val="00475A81"/>
    <w:rsid w:val="004848A2"/>
    <w:rsid w:val="0048552A"/>
    <w:rsid w:val="00486A44"/>
    <w:rsid w:val="00487752"/>
    <w:rsid w:val="00491C46"/>
    <w:rsid w:val="004A2EF7"/>
    <w:rsid w:val="004A370E"/>
    <w:rsid w:val="004A4241"/>
    <w:rsid w:val="004A5912"/>
    <w:rsid w:val="004A6BFC"/>
    <w:rsid w:val="004A6F38"/>
    <w:rsid w:val="004B4654"/>
    <w:rsid w:val="004C205B"/>
    <w:rsid w:val="004C45F9"/>
    <w:rsid w:val="004D037E"/>
    <w:rsid w:val="004D0BEE"/>
    <w:rsid w:val="004D65CF"/>
    <w:rsid w:val="004E2AD7"/>
    <w:rsid w:val="004E2DBC"/>
    <w:rsid w:val="004E4C3A"/>
    <w:rsid w:val="004E61C8"/>
    <w:rsid w:val="004F021B"/>
    <w:rsid w:val="004F044B"/>
    <w:rsid w:val="004F2175"/>
    <w:rsid w:val="004F2E7E"/>
    <w:rsid w:val="004F300E"/>
    <w:rsid w:val="004F6420"/>
    <w:rsid w:val="004F6ED6"/>
    <w:rsid w:val="00502995"/>
    <w:rsid w:val="00503960"/>
    <w:rsid w:val="005040A4"/>
    <w:rsid w:val="005104A5"/>
    <w:rsid w:val="005112E5"/>
    <w:rsid w:val="0051133C"/>
    <w:rsid w:val="00515C06"/>
    <w:rsid w:val="00520487"/>
    <w:rsid w:val="00521220"/>
    <w:rsid w:val="00523DED"/>
    <w:rsid w:val="00524BF3"/>
    <w:rsid w:val="00530474"/>
    <w:rsid w:val="00533A96"/>
    <w:rsid w:val="00534469"/>
    <w:rsid w:val="00536D34"/>
    <w:rsid w:val="0053785D"/>
    <w:rsid w:val="00540952"/>
    <w:rsid w:val="00543138"/>
    <w:rsid w:val="00545258"/>
    <w:rsid w:val="00545259"/>
    <w:rsid w:val="00546F73"/>
    <w:rsid w:val="0054730F"/>
    <w:rsid w:val="00547949"/>
    <w:rsid w:val="00550451"/>
    <w:rsid w:val="005507D0"/>
    <w:rsid w:val="00550CB6"/>
    <w:rsid w:val="005516BE"/>
    <w:rsid w:val="005525AC"/>
    <w:rsid w:val="00552A9E"/>
    <w:rsid w:val="005531E1"/>
    <w:rsid w:val="00553E22"/>
    <w:rsid w:val="00553F35"/>
    <w:rsid w:val="00554419"/>
    <w:rsid w:val="005620D0"/>
    <w:rsid w:val="005647C8"/>
    <w:rsid w:val="00581432"/>
    <w:rsid w:val="00583210"/>
    <w:rsid w:val="0058779F"/>
    <w:rsid w:val="00591090"/>
    <w:rsid w:val="00596B87"/>
    <w:rsid w:val="005A56F8"/>
    <w:rsid w:val="005B336A"/>
    <w:rsid w:val="005B4763"/>
    <w:rsid w:val="005B4CE8"/>
    <w:rsid w:val="005B4D55"/>
    <w:rsid w:val="005C338E"/>
    <w:rsid w:val="005C436E"/>
    <w:rsid w:val="005C72E9"/>
    <w:rsid w:val="005C75D1"/>
    <w:rsid w:val="005C7937"/>
    <w:rsid w:val="005D281E"/>
    <w:rsid w:val="005D2EE2"/>
    <w:rsid w:val="005E13DB"/>
    <w:rsid w:val="005E17EE"/>
    <w:rsid w:val="005F3F28"/>
    <w:rsid w:val="005F44EF"/>
    <w:rsid w:val="005F6722"/>
    <w:rsid w:val="005F7C43"/>
    <w:rsid w:val="006044E2"/>
    <w:rsid w:val="00606041"/>
    <w:rsid w:val="00606946"/>
    <w:rsid w:val="00607077"/>
    <w:rsid w:val="006126D7"/>
    <w:rsid w:val="00615AF7"/>
    <w:rsid w:val="00615F38"/>
    <w:rsid w:val="00616C67"/>
    <w:rsid w:val="0061730A"/>
    <w:rsid w:val="00625E5A"/>
    <w:rsid w:val="00627EAB"/>
    <w:rsid w:val="00631677"/>
    <w:rsid w:val="00636F88"/>
    <w:rsid w:val="006377E1"/>
    <w:rsid w:val="00640DC0"/>
    <w:rsid w:val="00643E1D"/>
    <w:rsid w:val="0064645D"/>
    <w:rsid w:val="00653D2A"/>
    <w:rsid w:val="00655189"/>
    <w:rsid w:val="00655772"/>
    <w:rsid w:val="0065603A"/>
    <w:rsid w:val="00661368"/>
    <w:rsid w:val="0066177A"/>
    <w:rsid w:val="00661E5D"/>
    <w:rsid w:val="0066312D"/>
    <w:rsid w:val="00664F33"/>
    <w:rsid w:val="00667B7E"/>
    <w:rsid w:val="006700B5"/>
    <w:rsid w:val="00670F27"/>
    <w:rsid w:val="00671D95"/>
    <w:rsid w:val="00672BE5"/>
    <w:rsid w:val="00676B03"/>
    <w:rsid w:val="00676E11"/>
    <w:rsid w:val="00685BC3"/>
    <w:rsid w:val="00686833"/>
    <w:rsid w:val="006869DC"/>
    <w:rsid w:val="00687631"/>
    <w:rsid w:val="006A255D"/>
    <w:rsid w:val="006A3648"/>
    <w:rsid w:val="006A586C"/>
    <w:rsid w:val="006B6A95"/>
    <w:rsid w:val="006B6F04"/>
    <w:rsid w:val="006B734A"/>
    <w:rsid w:val="006C2A61"/>
    <w:rsid w:val="006C3D4D"/>
    <w:rsid w:val="006C3DD0"/>
    <w:rsid w:val="006C6A04"/>
    <w:rsid w:val="006D0717"/>
    <w:rsid w:val="006D07EC"/>
    <w:rsid w:val="006D3415"/>
    <w:rsid w:val="006D4BA1"/>
    <w:rsid w:val="006D5099"/>
    <w:rsid w:val="006D5880"/>
    <w:rsid w:val="006D6A3B"/>
    <w:rsid w:val="006D7225"/>
    <w:rsid w:val="006E17CE"/>
    <w:rsid w:val="006E511F"/>
    <w:rsid w:val="006E6B05"/>
    <w:rsid w:val="006F2EB3"/>
    <w:rsid w:val="006F43F4"/>
    <w:rsid w:val="006F4C6D"/>
    <w:rsid w:val="006F5A72"/>
    <w:rsid w:val="006F6A11"/>
    <w:rsid w:val="00703409"/>
    <w:rsid w:val="007065B7"/>
    <w:rsid w:val="00706894"/>
    <w:rsid w:val="00714D2C"/>
    <w:rsid w:val="007154DD"/>
    <w:rsid w:val="00715616"/>
    <w:rsid w:val="007218C7"/>
    <w:rsid w:val="00725D73"/>
    <w:rsid w:val="00732845"/>
    <w:rsid w:val="007328F0"/>
    <w:rsid w:val="0074307F"/>
    <w:rsid w:val="00743851"/>
    <w:rsid w:val="00745ECC"/>
    <w:rsid w:val="00750079"/>
    <w:rsid w:val="00753DB2"/>
    <w:rsid w:val="007568CC"/>
    <w:rsid w:val="00762020"/>
    <w:rsid w:val="00762417"/>
    <w:rsid w:val="00764B6B"/>
    <w:rsid w:val="0077151E"/>
    <w:rsid w:val="0077285A"/>
    <w:rsid w:val="00773C5C"/>
    <w:rsid w:val="00773DBC"/>
    <w:rsid w:val="0077560C"/>
    <w:rsid w:val="00775780"/>
    <w:rsid w:val="00775C15"/>
    <w:rsid w:val="00777A17"/>
    <w:rsid w:val="00780B2A"/>
    <w:rsid w:val="00784A4B"/>
    <w:rsid w:val="0078516E"/>
    <w:rsid w:val="00791417"/>
    <w:rsid w:val="00795499"/>
    <w:rsid w:val="00795C43"/>
    <w:rsid w:val="00795EF2"/>
    <w:rsid w:val="0079740F"/>
    <w:rsid w:val="007A45F0"/>
    <w:rsid w:val="007B0FF6"/>
    <w:rsid w:val="007B15F7"/>
    <w:rsid w:val="007B6D02"/>
    <w:rsid w:val="007B7987"/>
    <w:rsid w:val="007C2056"/>
    <w:rsid w:val="007C2499"/>
    <w:rsid w:val="007C4337"/>
    <w:rsid w:val="007C4CDC"/>
    <w:rsid w:val="007D07C6"/>
    <w:rsid w:val="007D0DA3"/>
    <w:rsid w:val="007D617E"/>
    <w:rsid w:val="007D7FF7"/>
    <w:rsid w:val="007E50E5"/>
    <w:rsid w:val="007E7203"/>
    <w:rsid w:val="007F143D"/>
    <w:rsid w:val="007F211F"/>
    <w:rsid w:val="007F2A1F"/>
    <w:rsid w:val="007F5F0F"/>
    <w:rsid w:val="007F5F25"/>
    <w:rsid w:val="008017BC"/>
    <w:rsid w:val="008018FD"/>
    <w:rsid w:val="00803553"/>
    <w:rsid w:val="008052C2"/>
    <w:rsid w:val="008060D1"/>
    <w:rsid w:val="00814102"/>
    <w:rsid w:val="00817171"/>
    <w:rsid w:val="00817E1E"/>
    <w:rsid w:val="00817EB8"/>
    <w:rsid w:val="00822D91"/>
    <w:rsid w:val="00834E09"/>
    <w:rsid w:val="00835277"/>
    <w:rsid w:val="00836723"/>
    <w:rsid w:val="0084060C"/>
    <w:rsid w:val="008406C5"/>
    <w:rsid w:val="00843106"/>
    <w:rsid w:val="008439D8"/>
    <w:rsid w:val="00843B92"/>
    <w:rsid w:val="008440E3"/>
    <w:rsid w:val="0084452A"/>
    <w:rsid w:val="00844593"/>
    <w:rsid w:val="00845D1E"/>
    <w:rsid w:val="008517B6"/>
    <w:rsid w:val="00854472"/>
    <w:rsid w:val="00854520"/>
    <w:rsid w:val="008548F7"/>
    <w:rsid w:val="008568D5"/>
    <w:rsid w:val="00856ED5"/>
    <w:rsid w:val="00857906"/>
    <w:rsid w:val="008679BF"/>
    <w:rsid w:val="00873B9D"/>
    <w:rsid w:val="008774C6"/>
    <w:rsid w:val="00877837"/>
    <w:rsid w:val="008802B1"/>
    <w:rsid w:val="00881196"/>
    <w:rsid w:val="0088288E"/>
    <w:rsid w:val="00883651"/>
    <w:rsid w:val="008854F5"/>
    <w:rsid w:val="00885B4D"/>
    <w:rsid w:val="0088746E"/>
    <w:rsid w:val="00891B2D"/>
    <w:rsid w:val="00893A99"/>
    <w:rsid w:val="00894783"/>
    <w:rsid w:val="00896B50"/>
    <w:rsid w:val="00897CB9"/>
    <w:rsid w:val="008A36A2"/>
    <w:rsid w:val="008A4266"/>
    <w:rsid w:val="008B495A"/>
    <w:rsid w:val="008C0CC8"/>
    <w:rsid w:val="008C2D02"/>
    <w:rsid w:val="008C45E0"/>
    <w:rsid w:val="008C5242"/>
    <w:rsid w:val="008D2343"/>
    <w:rsid w:val="008D26FF"/>
    <w:rsid w:val="008D2899"/>
    <w:rsid w:val="008D303A"/>
    <w:rsid w:val="008D607C"/>
    <w:rsid w:val="008E0267"/>
    <w:rsid w:val="008E0D82"/>
    <w:rsid w:val="008E20E6"/>
    <w:rsid w:val="008E40E0"/>
    <w:rsid w:val="008E6DAD"/>
    <w:rsid w:val="008F16E0"/>
    <w:rsid w:val="008F170F"/>
    <w:rsid w:val="008F1BF7"/>
    <w:rsid w:val="008F5F90"/>
    <w:rsid w:val="00902327"/>
    <w:rsid w:val="00903AF1"/>
    <w:rsid w:val="00905B49"/>
    <w:rsid w:val="0091154A"/>
    <w:rsid w:val="009136F2"/>
    <w:rsid w:val="00914BBC"/>
    <w:rsid w:val="00914E59"/>
    <w:rsid w:val="009160D8"/>
    <w:rsid w:val="00920069"/>
    <w:rsid w:val="0092129E"/>
    <w:rsid w:val="00922B08"/>
    <w:rsid w:val="009369F5"/>
    <w:rsid w:val="009372A1"/>
    <w:rsid w:val="009413A5"/>
    <w:rsid w:val="009470FE"/>
    <w:rsid w:val="00950CDA"/>
    <w:rsid w:val="00955AE2"/>
    <w:rsid w:val="00960FBA"/>
    <w:rsid w:val="009615DD"/>
    <w:rsid w:val="00963318"/>
    <w:rsid w:val="009637F3"/>
    <w:rsid w:val="009668F8"/>
    <w:rsid w:val="00970BAB"/>
    <w:rsid w:val="00971F7E"/>
    <w:rsid w:val="00972540"/>
    <w:rsid w:val="00976489"/>
    <w:rsid w:val="0097674A"/>
    <w:rsid w:val="0098316C"/>
    <w:rsid w:val="00983CAE"/>
    <w:rsid w:val="00986681"/>
    <w:rsid w:val="00986D95"/>
    <w:rsid w:val="009904F4"/>
    <w:rsid w:val="0099424E"/>
    <w:rsid w:val="0099450C"/>
    <w:rsid w:val="00996AF3"/>
    <w:rsid w:val="009A5FE2"/>
    <w:rsid w:val="009A642D"/>
    <w:rsid w:val="009A71B1"/>
    <w:rsid w:val="009B24A6"/>
    <w:rsid w:val="009B70C9"/>
    <w:rsid w:val="009C0BBC"/>
    <w:rsid w:val="009C1391"/>
    <w:rsid w:val="009C2C72"/>
    <w:rsid w:val="009C53C1"/>
    <w:rsid w:val="009C6D3F"/>
    <w:rsid w:val="009D3821"/>
    <w:rsid w:val="009D4989"/>
    <w:rsid w:val="009D5B56"/>
    <w:rsid w:val="009D6CDF"/>
    <w:rsid w:val="009E267D"/>
    <w:rsid w:val="009E4EBE"/>
    <w:rsid w:val="009E73D6"/>
    <w:rsid w:val="009F0FC1"/>
    <w:rsid w:val="009F1B6E"/>
    <w:rsid w:val="009F4C18"/>
    <w:rsid w:val="00A000EA"/>
    <w:rsid w:val="00A00100"/>
    <w:rsid w:val="00A012BE"/>
    <w:rsid w:val="00A02579"/>
    <w:rsid w:val="00A12282"/>
    <w:rsid w:val="00A1383F"/>
    <w:rsid w:val="00A14A9A"/>
    <w:rsid w:val="00A14AD5"/>
    <w:rsid w:val="00A22403"/>
    <w:rsid w:val="00A23ABB"/>
    <w:rsid w:val="00A268AE"/>
    <w:rsid w:val="00A276D2"/>
    <w:rsid w:val="00A3234F"/>
    <w:rsid w:val="00A333C1"/>
    <w:rsid w:val="00A345C7"/>
    <w:rsid w:val="00A3566A"/>
    <w:rsid w:val="00A35905"/>
    <w:rsid w:val="00A40B67"/>
    <w:rsid w:val="00A43B50"/>
    <w:rsid w:val="00A53CF0"/>
    <w:rsid w:val="00A55F6E"/>
    <w:rsid w:val="00A57F02"/>
    <w:rsid w:val="00A61971"/>
    <w:rsid w:val="00A726C1"/>
    <w:rsid w:val="00A7359A"/>
    <w:rsid w:val="00A75435"/>
    <w:rsid w:val="00A776DE"/>
    <w:rsid w:val="00A83102"/>
    <w:rsid w:val="00A84DAA"/>
    <w:rsid w:val="00A85965"/>
    <w:rsid w:val="00A86512"/>
    <w:rsid w:val="00A91DD2"/>
    <w:rsid w:val="00A930D1"/>
    <w:rsid w:val="00A936CE"/>
    <w:rsid w:val="00A963E0"/>
    <w:rsid w:val="00A97A72"/>
    <w:rsid w:val="00AA033B"/>
    <w:rsid w:val="00AA0639"/>
    <w:rsid w:val="00AA2C92"/>
    <w:rsid w:val="00AA3CEE"/>
    <w:rsid w:val="00AA6D4C"/>
    <w:rsid w:val="00AA7E5A"/>
    <w:rsid w:val="00AB2862"/>
    <w:rsid w:val="00AB3522"/>
    <w:rsid w:val="00AB3CF9"/>
    <w:rsid w:val="00AC1E86"/>
    <w:rsid w:val="00AC370A"/>
    <w:rsid w:val="00AC4460"/>
    <w:rsid w:val="00AC5C88"/>
    <w:rsid w:val="00AC73B2"/>
    <w:rsid w:val="00AD08BE"/>
    <w:rsid w:val="00AD0D62"/>
    <w:rsid w:val="00AD17D6"/>
    <w:rsid w:val="00AD6468"/>
    <w:rsid w:val="00AD6492"/>
    <w:rsid w:val="00AD6DA7"/>
    <w:rsid w:val="00AE02D2"/>
    <w:rsid w:val="00AE36A0"/>
    <w:rsid w:val="00AE77F7"/>
    <w:rsid w:val="00AF022E"/>
    <w:rsid w:val="00AF06B9"/>
    <w:rsid w:val="00AF112A"/>
    <w:rsid w:val="00AF15DE"/>
    <w:rsid w:val="00AF220F"/>
    <w:rsid w:val="00AF2300"/>
    <w:rsid w:val="00B007FC"/>
    <w:rsid w:val="00B05A54"/>
    <w:rsid w:val="00B07D74"/>
    <w:rsid w:val="00B139A3"/>
    <w:rsid w:val="00B14BA3"/>
    <w:rsid w:val="00B159CE"/>
    <w:rsid w:val="00B16F26"/>
    <w:rsid w:val="00B20804"/>
    <w:rsid w:val="00B227C0"/>
    <w:rsid w:val="00B23509"/>
    <w:rsid w:val="00B23813"/>
    <w:rsid w:val="00B268F0"/>
    <w:rsid w:val="00B26A78"/>
    <w:rsid w:val="00B27595"/>
    <w:rsid w:val="00B27DF6"/>
    <w:rsid w:val="00B3064D"/>
    <w:rsid w:val="00B3462F"/>
    <w:rsid w:val="00B42F07"/>
    <w:rsid w:val="00B442C3"/>
    <w:rsid w:val="00B44844"/>
    <w:rsid w:val="00B45C78"/>
    <w:rsid w:val="00B46A57"/>
    <w:rsid w:val="00B47AF4"/>
    <w:rsid w:val="00B621FE"/>
    <w:rsid w:val="00B64092"/>
    <w:rsid w:val="00B64CE3"/>
    <w:rsid w:val="00B672E9"/>
    <w:rsid w:val="00B71726"/>
    <w:rsid w:val="00B72D77"/>
    <w:rsid w:val="00B7314D"/>
    <w:rsid w:val="00B754EF"/>
    <w:rsid w:val="00B8040C"/>
    <w:rsid w:val="00B81377"/>
    <w:rsid w:val="00B81C60"/>
    <w:rsid w:val="00B84177"/>
    <w:rsid w:val="00B85A44"/>
    <w:rsid w:val="00B865F8"/>
    <w:rsid w:val="00B873E8"/>
    <w:rsid w:val="00B87694"/>
    <w:rsid w:val="00B93144"/>
    <w:rsid w:val="00B93638"/>
    <w:rsid w:val="00B97B06"/>
    <w:rsid w:val="00B97B76"/>
    <w:rsid w:val="00BA067D"/>
    <w:rsid w:val="00BA072B"/>
    <w:rsid w:val="00BA082A"/>
    <w:rsid w:val="00BA0C61"/>
    <w:rsid w:val="00BA1334"/>
    <w:rsid w:val="00BA5372"/>
    <w:rsid w:val="00BA724A"/>
    <w:rsid w:val="00BA781A"/>
    <w:rsid w:val="00BB0FC4"/>
    <w:rsid w:val="00BB2402"/>
    <w:rsid w:val="00BB702E"/>
    <w:rsid w:val="00BC1168"/>
    <w:rsid w:val="00BC2735"/>
    <w:rsid w:val="00BC3483"/>
    <w:rsid w:val="00BC5EBC"/>
    <w:rsid w:val="00BD1575"/>
    <w:rsid w:val="00BD171C"/>
    <w:rsid w:val="00BD436E"/>
    <w:rsid w:val="00BE1F40"/>
    <w:rsid w:val="00BE394E"/>
    <w:rsid w:val="00BE546D"/>
    <w:rsid w:val="00BE5A98"/>
    <w:rsid w:val="00BE6FD2"/>
    <w:rsid w:val="00BE753B"/>
    <w:rsid w:val="00BE756D"/>
    <w:rsid w:val="00BE7714"/>
    <w:rsid w:val="00BE7AB8"/>
    <w:rsid w:val="00BF0B94"/>
    <w:rsid w:val="00BF68CD"/>
    <w:rsid w:val="00BF6FAA"/>
    <w:rsid w:val="00BF7B24"/>
    <w:rsid w:val="00C01D4D"/>
    <w:rsid w:val="00C020E5"/>
    <w:rsid w:val="00C02302"/>
    <w:rsid w:val="00C02669"/>
    <w:rsid w:val="00C05E9F"/>
    <w:rsid w:val="00C16608"/>
    <w:rsid w:val="00C22D98"/>
    <w:rsid w:val="00C248E3"/>
    <w:rsid w:val="00C26139"/>
    <w:rsid w:val="00C27954"/>
    <w:rsid w:val="00C30330"/>
    <w:rsid w:val="00C338B0"/>
    <w:rsid w:val="00C3693B"/>
    <w:rsid w:val="00C41D9F"/>
    <w:rsid w:val="00C43044"/>
    <w:rsid w:val="00C44F27"/>
    <w:rsid w:val="00C50D3C"/>
    <w:rsid w:val="00C51DC0"/>
    <w:rsid w:val="00C52EE8"/>
    <w:rsid w:val="00C5740D"/>
    <w:rsid w:val="00C650F6"/>
    <w:rsid w:val="00C65603"/>
    <w:rsid w:val="00C6777A"/>
    <w:rsid w:val="00C73C8E"/>
    <w:rsid w:val="00C73E0F"/>
    <w:rsid w:val="00C75CD6"/>
    <w:rsid w:val="00C779E4"/>
    <w:rsid w:val="00C81C5A"/>
    <w:rsid w:val="00C82059"/>
    <w:rsid w:val="00C844E9"/>
    <w:rsid w:val="00C84C51"/>
    <w:rsid w:val="00C859E2"/>
    <w:rsid w:val="00C85DA1"/>
    <w:rsid w:val="00C91930"/>
    <w:rsid w:val="00C919F7"/>
    <w:rsid w:val="00C92EED"/>
    <w:rsid w:val="00C955DF"/>
    <w:rsid w:val="00C96FCA"/>
    <w:rsid w:val="00CA1D41"/>
    <w:rsid w:val="00CB180D"/>
    <w:rsid w:val="00CB233F"/>
    <w:rsid w:val="00CB72A5"/>
    <w:rsid w:val="00CC0C01"/>
    <w:rsid w:val="00CC2BD8"/>
    <w:rsid w:val="00CC4230"/>
    <w:rsid w:val="00CC50BA"/>
    <w:rsid w:val="00CC5D51"/>
    <w:rsid w:val="00CC7B71"/>
    <w:rsid w:val="00CD12B5"/>
    <w:rsid w:val="00CD39A3"/>
    <w:rsid w:val="00CD557C"/>
    <w:rsid w:val="00CE21DF"/>
    <w:rsid w:val="00CE2368"/>
    <w:rsid w:val="00CE6CE8"/>
    <w:rsid w:val="00CF4D89"/>
    <w:rsid w:val="00D02B40"/>
    <w:rsid w:val="00D03B05"/>
    <w:rsid w:val="00D05B4F"/>
    <w:rsid w:val="00D05DD2"/>
    <w:rsid w:val="00D145BB"/>
    <w:rsid w:val="00D21508"/>
    <w:rsid w:val="00D226ED"/>
    <w:rsid w:val="00D26A9C"/>
    <w:rsid w:val="00D32043"/>
    <w:rsid w:val="00D3274D"/>
    <w:rsid w:val="00D3349D"/>
    <w:rsid w:val="00D3351C"/>
    <w:rsid w:val="00D34130"/>
    <w:rsid w:val="00D35417"/>
    <w:rsid w:val="00D35F09"/>
    <w:rsid w:val="00D45C1E"/>
    <w:rsid w:val="00D461E9"/>
    <w:rsid w:val="00D473DA"/>
    <w:rsid w:val="00D578E3"/>
    <w:rsid w:val="00D57FE2"/>
    <w:rsid w:val="00D6099F"/>
    <w:rsid w:val="00D6150F"/>
    <w:rsid w:val="00D645AE"/>
    <w:rsid w:val="00D6693D"/>
    <w:rsid w:val="00D6710B"/>
    <w:rsid w:val="00D72171"/>
    <w:rsid w:val="00D75BA5"/>
    <w:rsid w:val="00D809CB"/>
    <w:rsid w:val="00D81599"/>
    <w:rsid w:val="00D82CD2"/>
    <w:rsid w:val="00D85F85"/>
    <w:rsid w:val="00D87971"/>
    <w:rsid w:val="00D900F6"/>
    <w:rsid w:val="00D902FA"/>
    <w:rsid w:val="00D9072A"/>
    <w:rsid w:val="00D911ED"/>
    <w:rsid w:val="00D9228E"/>
    <w:rsid w:val="00D94B15"/>
    <w:rsid w:val="00D967FE"/>
    <w:rsid w:val="00D9739A"/>
    <w:rsid w:val="00D977AF"/>
    <w:rsid w:val="00DA1A14"/>
    <w:rsid w:val="00DA1B23"/>
    <w:rsid w:val="00DA36BB"/>
    <w:rsid w:val="00DA5677"/>
    <w:rsid w:val="00DB1F9D"/>
    <w:rsid w:val="00DB48FF"/>
    <w:rsid w:val="00DB579E"/>
    <w:rsid w:val="00DB59C7"/>
    <w:rsid w:val="00DB68E9"/>
    <w:rsid w:val="00DD10EF"/>
    <w:rsid w:val="00DD31B7"/>
    <w:rsid w:val="00DD69C5"/>
    <w:rsid w:val="00DD7257"/>
    <w:rsid w:val="00DE3059"/>
    <w:rsid w:val="00DE3BC4"/>
    <w:rsid w:val="00DE70E3"/>
    <w:rsid w:val="00DE72B3"/>
    <w:rsid w:val="00DF114D"/>
    <w:rsid w:val="00DF1C94"/>
    <w:rsid w:val="00DF1E51"/>
    <w:rsid w:val="00DF255C"/>
    <w:rsid w:val="00DF2FFC"/>
    <w:rsid w:val="00E013C0"/>
    <w:rsid w:val="00E029B1"/>
    <w:rsid w:val="00E02F28"/>
    <w:rsid w:val="00E035DD"/>
    <w:rsid w:val="00E0389A"/>
    <w:rsid w:val="00E059AA"/>
    <w:rsid w:val="00E10EE0"/>
    <w:rsid w:val="00E111CF"/>
    <w:rsid w:val="00E113F4"/>
    <w:rsid w:val="00E1197C"/>
    <w:rsid w:val="00E14423"/>
    <w:rsid w:val="00E21127"/>
    <w:rsid w:val="00E21B7C"/>
    <w:rsid w:val="00E23ECC"/>
    <w:rsid w:val="00E24482"/>
    <w:rsid w:val="00E2663B"/>
    <w:rsid w:val="00E342E5"/>
    <w:rsid w:val="00E36670"/>
    <w:rsid w:val="00E411AE"/>
    <w:rsid w:val="00E42DDE"/>
    <w:rsid w:val="00E479F0"/>
    <w:rsid w:val="00E506E3"/>
    <w:rsid w:val="00E52D46"/>
    <w:rsid w:val="00E5390C"/>
    <w:rsid w:val="00E5430F"/>
    <w:rsid w:val="00E5478F"/>
    <w:rsid w:val="00E575BE"/>
    <w:rsid w:val="00E60AC5"/>
    <w:rsid w:val="00E61F5A"/>
    <w:rsid w:val="00E6330A"/>
    <w:rsid w:val="00E64295"/>
    <w:rsid w:val="00E65673"/>
    <w:rsid w:val="00E66DC1"/>
    <w:rsid w:val="00E677A7"/>
    <w:rsid w:val="00E7173E"/>
    <w:rsid w:val="00E81E91"/>
    <w:rsid w:val="00E839C9"/>
    <w:rsid w:val="00E845E4"/>
    <w:rsid w:val="00E858B9"/>
    <w:rsid w:val="00E85EA9"/>
    <w:rsid w:val="00E87BF2"/>
    <w:rsid w:val="00E9357A"/>
    <w:rsid w:val="00E93B7F"/>
    <w:rsid w:val="00E949BC"/>
    <w:rsid w:val="00E963A2"/>
    <w:rsid w:val="00EA1BED"/>
    <w:rsid w:val="00EA35EE"/>
    <w:rsid w:val="00EA6C93"/>
    <w:rsid w:val="00EB0009"/>
    <w:rsid w:val="00EB1C4A"/>
    <w:rsid w:val="00EB4A63"/>
    <w:rsid w:val="00EB5757"/>
    <w:rsid w:val="00EB5E10"/>
    <w:rsid w:val="00EB6546"/>
    <w:rsid w:val="00EC30A0"/>
    <w:rsid w:val="00EC32D4"/>
    <w:rsid w:val="00EC365E"/>
    <w:rsid w:val="00EC4348"/>
    <w:rsid w:val="00EC441E"/>
    <w:rsid w:val="00EC6A39"/>
    <w:rsid w:val="00ED01F5"/>
    <w:rsid w:val="00ED064D"/>
    <w:rsid w:val="00ED3A70"/>
    <w:rsid w:val="00ED4BCE"/>
    <w:rsid w:val="00EE059F"/>
    <w:rsid w:val="00EE3990"/>
    <w:rsid w:val="00EE3FC0"/>
    <w:rsid w:val="00EE67D5"/>
    <w:rsid w:val="00EF140D"/>
    <w:rsid w:val="00EF2B1E"/>
    <w:rsid w:val="00EF35A0"/>
    <w:rsid w:val="00EF38BF"/>
    <w:rsid w:val="00EF4C8E"/>
    <w:rsid w:val="00EF4F3D"/>
    <w:rsid w:val="00F0083E"/>
    <w:rsid w:val="00F02C2B"/>
    <w:rsid w:val="00F050E4"/>
    <w:rsid w:val="00F12A8A"/>
    <w:rsid w:val="00F16074"/>
    <w:rsid w:val="00F264E9"/>
    <w:rsid w:val="00F32A9F"/>
    <w:rsid w:val="00F3397D"/>
    <w:rsid w:val="00F40FEB"/>
    <w:rsid w:val="00F4258D"/>
    <w:rsid w:val="00F45106"/>
    <w:rsid w:val="00F460C1"/>
    <w:rsid w:val="00F47DC3"/>
    <w:rsid w:val="00F52BD0"/>
    <w:rsid w:val="00F5365F"/>
    <w:rsid w:val="00F57134"/>
    <w:rsid w:val="00F624A9"/>
    <w:rsid w:val="00F63E9F"/>
    <w:rsid w:val="00F678DA"/>
    <w:rsid w:val="00F727B5"/>
    <w:rsid w:val="00F743A5"/>
    <w:rsid w:val="00F743B1"/>
    <w:rsid w:val="00F75C85"/>
    <w:rsid w:val="00F819E5"/>
    <w:rsid w:val="00F81A9E"/>
    <w:rsid w:val="00F8499D"/>
    <w:rsid w:val="00F85976"/>
    <w:rsid w:val="00F8667C"/>
    <w:rsid w:val="00F86A49"/>
    <w:rsid w:val="00F87885"/>
    <w:rsid w:val="00F8792A"/>
    <w:rsid w:val="00F9304F"/>
    <w:rsid w:val="00F93663"/>
    <w:rsid w:val="00F95033"/>
    <w:rsid w:val="00FA5FB6"/>
    <w:rsid w:val="00FB2106"/>
    <w:rsid w:val="00FB23DF"/>
    <w:rsid w:val="00FB3AA5"/>
    <w:rsid w:val="00FC0E0C"/>
    <w:rsid w:val="00FC4E23"/>
    <w:rsid w:val="00FC5C32"/>
    <w:rsid w:val="00FC6031"/>
    <w:rsid w:val="00FC7797"/>
    <w:rsid w:val="00FD0F3F"/>
    <w:rsid w:val="00FD1136"/>
    <w:rsid w:val="00FD3BB4"/>
    <w:rsid w:val="00FD3CBD"/>
    <w:rsid w:val="00FD5F7B"/>
    <w:rsid w:val="00FD6C4D"/>
    <w:rsid w:val="00FD7D47"/>
    <w:rsid w:val="00FE29D8"/>
    <w:rsid w:val="00FE4606"/>
    <w:rsid w:val="00FF25AC"/>
    <w:rsid w:val="00FF310B"/>
    <w:rsid w:val="00FF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  <w14:docId w14:val="3BA861FE"/>
  <w15:chartTrackingRefBased/>
  <w15:docId w15:val="{E7B7E507-8421-4FD2-A2B6-158501209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spacing w:line="280" w:lineRule="atLeast"/>
    </w:pPr>
    <w:rPr>
      <w:rFonts w:ascii="TUE Scala" w:hAnsi="TUE Scala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table" w:styleId="Tabelraster">
    <w:name w:val="Table Grid"/>
    <w:basedOn w:val="Standaardtabel"/>
    <w:rsid w:val="005D281E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druk">
    <w:name w:val="Emphasis"/>
    <w:qFormat/>
    <w:rsid w:val="00446CA6"/>
    <w:rPr>
      <w:rFonts w:ascii="Verdana" w:hAnsi="Verdana" w:hint="default"/>
      <w:i/>
      <w:iCs/>
      <w:sz w:val="18"/>
      <w:szCs w:val="18"/>
    </w:rPr>
  </w:style>
  <w:style w:type="character" w:styleId="Hyperlink">
    <w:name w:val="Hyperlink"/>
    <w:rsid w:val="00BE756D"/>
    <w:rPr>
      <w:color w:val="0000FF"/>
      <w:u w:val="single"/>
    </w:rPr>
  </w:style>
  <w:style w:type="paragraph" w:styleId="Normaalweb">
    <w:name w:val="Normal (Web)"/>
    <w:basedOn w:val="Standaard"/>
    <w:rsid w:val="00BA78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Voetnoottekst">
    <w:name w:val="footnote text"/>
    <w:basedOn w:val="Standaard"/>
    <w:semiHidden/>
    <w:rsid w:val="00BA781A"/>
    <w:pPr>
      <w:spacing w:line="240" w:lineRule="auto"/>
    </w:pPr>
    <w:rPr>
      <w:rFonts w:ascii="Times New Roman" w:hAnsi="Times New Roman"/>
      <w:lang w:val="en-US"/>
    </w:rPr>
  </w:style>
  <w:style w:type="character" w:styleId="Voetnootmarkering">
    <w:name w:val="footnote reference"/>
    <w:semiHidden/>
    <w:rsid w:val="00BA781A"/>
    <w:rPr>
      <w:vertAlign w:val="superscript"/>
    </w:rPr>
  </w:style>
  <w:style w:type="paragraph" w:styleId="Ballontekst">
    <w:name w:val="Balloon Text"/>
    <w:basedOn w:val="Standaard"/>
    <w:semiHidden/>
    <w:rsid w:val="00986D95"/>
    <w:rPr>
      <w:rFonts w:ascii="Tahoma" w:hAnsi="Tahoma" w:cs="Tahoma"/>
      <w:sz w:val="16"/>
      <w:szCs w:val="16"/>
    </w:rPr>
  </w:style>
  <w:style w:type="character" w:customStyle="1" w:styleId="st">
    <w:name w:val="st"/>
    <w:basedOn w:val="Standaardalinea-lettertype"/>
    <w:rsid w:val="00E10EE0"/>
  </w:style>
  <w:style w:type="character" w:styleId="Verwijzingopmerking">
    <w:name w:val="annotation reference"/>
    <w:rsid w:val="00E575BE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E575BE"/>
  </w:style>
  <w:style w:type="character" w:customStyle="1" w:styleId="TekstopmerkingChar">
    <w:name w:val="Tekst opmerking Char"/>
    <w:link w:val="Tekstopmerking"/>
    <w:rsid w:val="00E575BE"/>
    <w:rPr>
      <w:rFonts w:ascii="TUE Scala" w:hAnsi="TUE Scala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E575BE"/>
    <w:rPr>
      <w:b/>
      <w:bCs/>
    </w:rPr>
  </w:style>
  <w:style w:type="character" w:customStyle="1" w:styleId="OnderwerpvanopmerkingChar">
    <w:name w:val="Onderwerp van opmerking Char"/>
    <w:link w:val="Onderwerpvanopmerking"/>
    <w:rsid w:val="00E575BE"/>
    <w:rPr>
      <w:rFonts w:ascii="TUE Scala" w:hAnsi="TUE Scala"/>
      <w:b/>
      <w:bCs/>
      <w:lang w:val="nl-NL"/>
    </w:rPr>
  </w:style>
  <w:style w:type="paragraph" w:customStyle="1" w:styleId="msolistparagraph0">
    <w:name w:val="msolistparagraph"/>
    <w:basedOn w:val="Standaard"/>
    <w:rsid w:val="00232CB1"/>
    <w:pPr>
      <w:spacing w:line="240" w:lineRule="auto"/>
      <w:ind w:left="720"/>
    </w:pPr>
    <w:rPr>
      <w:rFonts w:ascii="Calibri" w:hAnsi="Calibri"/>
      <w:sz w:val="22"/>
      <w:szCs w:val="22"/>
      <w:lang w:eastAsia="nl-NL"/>
    </w:rPr>
  </w:style>
  <w:style w:type="character" w:customStyle="1" w:styleId="ft">
    <w:name w:val="ft"/>
    <w:basedOn w:val="Standaardalinea-lettertype"/>
    <w:rsid w:val="00DE3BC4"/>
  </w:style>
  <w:style w:type="paragraph" w:customStyle="1" w:styleId="Endnote">
    <w:name w:val="Endnote"/>
    <w:basedOn w:val="Standaard"/>
    <w:qFormat/>
    <w:rsid w:val="00803553"/>
    <w:pPr>
      <w:spacing w:line="240" w:lineRule="auto"/>
    </w:pPr>
    <w:rPr>
      <w:rFonts w:ascii="Arial" w:eastAsia="SimSun" w:hAnsi="Arial" w:cs="Palatino-Roman"/>
      <w:sz w:val="16"/>
      <w:szCs w:val="16"/>
      <w:lang w:val="en-US"/>
    </w:rPr>
  </w:style>
  <w:style w:type="character" w:customStyle="1" w:styleId="dnnalignleft">
    <w:name w:val="dnnalignleft"/>
    <w:basedOn w:val="Standaardalinea-lettertype"/>
    <w:rsid w:val="009372A1"/>
  </w:style>
  <w:style w:type="paragraph" w:styleId="Lijstalinea">
    <w:name w:val="List Paragraph"/>
    <w:basedOn w:val="Standaard"/>
    <w:uiPriority w:val="72"/>
    <w:qFormat/>
    <w:rsid w:val="00183636"/>
    <w:pPr>
      <w:spacing w:line="240" w:lineRule="auto"/>
      <w:ind w:left="720"/>
    </w:pPr>
    <w:rPr>
      <w:rFonts w:ascii="Calibri" w:eastAsia="Calibri" w:hAnsi="Calibri"/>
      <w:sz w:val="22"/>
      <w:szCs w:val="22"/>
      <w:lang w:val="en-US"/>
    </w:rPr>
  </w:style>
  <w:style w:type="character" w:customStyle="1" w:styleId="KoptekstChar">
    <w:name w:val="Koptekst Char"/>
    <w:link w:val="Koptekst"/>
    <w:uiPriority w:val="99"/>
    <w:rsid w:val="00137A0D"/>
    <w:rPr>
      <w:rFonts w:ascii="TUE Scala" w:hAnsi="TUE Scala"/>
      <w:lang w:val="nl-NL"/>
    </w:rPr>
  </w:style>
  <w:style w:type="character" w:customStyle="1" w:styleId="VoettekstChar">
    <w:name w:val="Voettekst Char"/>
    <w:link w:val="Voettekst"/>
    <w:rsid w:val="00137A0D"/>
    <w:rPr>
      <w:rFonts w:ascii="TUE Scala" w:hAnsi="TUE Scala"/>
      <w:lang w:val="nl-NL"/>
    </w:rPr>
  </w:style>
  <w:style w:type="paragraph" w:styleId="Geenafstand">
    <w:name w:val="No Spacing"/>
    <w:qFormat/>
    <w:rsid w:val="002B6F62"/>
    <w:rPr>
      <w:rFonts w:ascii="Calibri" w:hAnsi="Calibri"/>
      <w:sz w:val="22"/>
      <w:szCs w:val="22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D6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4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76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4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4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4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3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300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9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1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592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7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5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9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41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170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17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-zaalverhuur.nl/accommodatie/meerlezaal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linkedin.com/search?search=&amp;company=Erasmus+Centrum+voor+Management+Development+in+de+Zorg&amp;sortCriteria=R&amp;keepFacets=true&amp;goback=%2Efps_PBCK_*1_Joost_Zuurbier_*1_*1_*1_*1_*2_*1_Y_*1_*1_*1_false_1_R_*1_*51_*1_*51_true_*1_nl%3A0_*2_*2_*2_*2_*2_*2_*2_*2_*2_*2_*2_*2_*2_*2_*2_*2_*2_*2_*2&amp;trk=prof-0-ovw-curr_po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mpee@tue.n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inkedin.com/in/frans-schaepkens-34850222/?originalSubdomain=nl" TargetMode="External"/><Relationship Id="rId17" Type="http://schemas.openxmlformats.org/officeDocument/2006/relationships/hyperlink" Target="https://www.linkedin.com/company/q-consultzorg-nl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www.ag-zaalverhuur.nl/contac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in/jzuurbier/?originalSubdomain=nl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mmc.nl/specialisten/giessen-van-der-dr-ir-alina/" TargetMode="External"/><Relationship Id="rId19" Type="http://schemas.openxmlformats.org/officeDocument/2006/relationships/hyperlink" Target="https://www.ag-zaalverhuur.nl/accommodatie/meerleza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merel-custers-5116042/" TargetMode="External"/><Relationship Id="rId14" Type="http://schemas.openxmlformats.org/officeDocument/2006/relationships/hyperlink" Target="https://www.linkedin.com/in/teunminkels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ue.nl/smpee" TargetMode="External"/><Relationship Id="rId1" Type="http://schemas.openxmlformats.org/officeDocument/2006/relationships/hyperlink" Target="mailto:smpee@tue.nl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ue.nl/smpee" TargetMode="External"/><Relationship Id="rId1" Type="http://schemas.openxmlformats.org/officeDocument/2006/relationships/hyperlink" Target="mailto:smpee@tue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uisstyl\SJABLOON\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C9B2BE-98C5-4660-B155-300487A2B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</Template>
  <TotalTime>28</TotalTime>
  <Pages>3</Pages>
  <Words>327</Words>
  <Characters>2915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Overleg UT (BMT) en TU/e (BMT en SMPE/e)</vt:lpstr>
      <vt:lpstr>Overleg UT (BMT) en TU/e (BMT en SMPE/e)</vt:lpstr>
    </vt:vector>
  </TitlesOfParts>
  <Company>Technische Universiteit Eindhoven</Company>
  <LinksUpToDate>false</LinksUpToDate>
  <CharactersWithSpaces>3236</CharactersWithSpaces>
  <SharedDoc>false</SharedDoc>
  <HLinks>
    <vt:vector size="18" baseType="variant">
      <vt:variant>
        <vt:i4>3014757</vt:i4>
      </vt:variant>
      <vt:variant>
        <vt:i4>0</vt:i4>
      </vt:variant>
      <vt:variant>
        <vt:i4>0</vt:i4>
      </vt:variant>
      <vt:variant>
        <vt:i4>5</vt:i4>
      </vt:variant>
      <vt:variant>
        <vt:lpwstr>https://www.tue.nl/en/research/research-groups/eindhoven-medtech-innovation-center/</vt:lpwstr>
      </vt:variant>
      <vt:variant>
        <vt:lpwstr/>
      </vt:variant>
      <vt:variant>
        <vt:i4>524376</vt:i4>
      </vt:variant>
      <vt:variant>
        <vt:i4>9</vt:i4>
      </vt:variant>
      <vt:variant>
        <vt:i4>0</vt:i4>
      </vt:variant>
      <vt:variant>
        <vt:i4>5</vt:i4>
      </vt:variant>
      <vt:variant>
        <vt:lpwstr>www.tue.nl/smpee</vt:lpwstr>
      </vt:variant>
      <vt:variant>
        <vt:lpwstr/>
      </vt:variant>
      <vt:variant>
        <vt:i4>1441797</vt:i4>
      </vt:variant>
      <vt:variant>
        <vt:i4>0</vt:i4>
      </vt:variant>
      <vt:variant>
        <vt:i4>0</vt:i4>
      </vt:variant>
      <vt:variant>
        <vt:i4>5</vt:i4>
      </vt:variant>
      <vt:variant>
        <vt:lpwstr>\\physstor\smpee-common\Secretariaat\Bestuur SMPEE\Raad van Advies\2019\Notulen\www.tue.nl\smpee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Overleg UT (BMT) en TU/e (BMT en SMPE/e)</dc:title>
  <dc:subject/>
  <dc:creator>secrsmpee</dc:creator>
  <cp:keywords/>
  <cp:lastModifiedBy>Langenhuizen - Keulen, Annebee</cp:lastModifiedBy>
  <cp:revision>3</cp:revision>
  <cp:lastPrinted>2022-06-27T14:57:00Z</cp:lastPrinted>
  <dcterms:created xsi:type="dcterms:W3CDTF">2023-04-20T14:03:00Z</dcterms:created>
  <dcterms:modified xsi:type="dcterms:W3CDTF">2023-04-20T14:29:00Z</dcterms:modified>
</cp:coreProperties>
</file>